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noProof/>
        </w:rPr>
        <w:id w:val="-1724750495"/>
        <w:docPartObj>
          <w:docPartGallery w:val="Cover Pages"/>
          <w:docPartUnique/>
        </w:docPartObj>
      </w:sdtPr>
      <w:sdtContent>
        <w:p w:rsidR="00403C53" w:rsidRDefault="0029007C" w:rsidP="00B77838">
          <w:pPr>
            <w:ind w:left="-180"/>
            <w:rPr>
              <w:noProof/>
            </w:rPr>
          </w:pPr>
          <w:r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52448" behindDoc="0" locked="0" layoutInCell="1" allowOverlap="1">
                    <wp:simplePos x="0" y="0"/>
                    <wp:positionH relativeFrom="column">
                      <wp:posOffset>3840607</wp:posOffset>
                    </wp:positionH>
                    <wp:positionV relativeFrom="paragraph">
                      <wp:posOffset>-246634</wp:posOffset>
                    </wp:positionV>
                    <wp:extent cx="2157527" cy="541020"/>
                    <wp:effectExtent l="0" t="0" r="0" b="0"/>
                    <wp:wrapNone/>
                    <wp:docPr id="7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57527" cy="5410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52EB8" w:rsidRPr="0029007C" w:rsidRDefault="00752EB8" w:rsidP="00FC4C1A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bidi="th-TH"/>
                                  </w:rPr>
                                </w:pPr>
                                <w:r w:rsidRPr="005531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t xml:space="preserve">แบบฟอร์ม 4 </w:t>
                                </w:r>
                                <w:r w:rsidRPr="005531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bidi="th-TH"/>
                                  </w:rPr>
                                  <w:t>:</w:t>
                                </w:r>
                                <w:r w:rsidRPr="005531C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t xml:space="preserve"> สำหรับโรงเรียน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br/>
                                </w:r>
                                <w:r>
                                  <w:rPr>
                                    <w:rFonts w:ascii="TH SarabunIT๙" w:hAnsi="TH SarabunIT๙" w:cs="TH SarabunIT๙" w:hint="cs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t>ที่นำนักเรียนไปเรียน</w:t>
                                </w:r>
                                <w:r w:rsidRPr="0081787B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  <w:lang w:bidi="th-TH"/>
                                  </w:rPr>
                                  <w:t>รวม</w:t>
                                </w:r>
                                <w:r w:rsidRPr="0081787B">
                                  <w:rPr>
                                    <w:rFonts w:ascii="TH SarabunIT๙" w:hAnsi="TH SarabunIT๙" w:cs="TH SarabunIT๙" w:hint="cs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  <w:lang w:bidi="th-TH"/>
                                  </w:rPr>
                                  <w:t>บาง</w:t>
                                </w:r>
                                <w:r w:rsidRPr="0081787B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  <w:lang w:bidi="th-TH"/>
                                  </w:rPr>
                                  <w:t>ชั้นเรียน</w:t>
                                </w:r>
                              </w:p>
                              <w:p w:rsidR="00752EB8" w:rsidRDefault="00752EB8">
                                <w:pPr>
                                  <w:rPr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302.4pt;margin-top:-19.4pt;width:169.9pt;height:42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" fillcolor="white [3201]" stroked="f" strokeweight=".5pt">
                    <v:textbox>
                      <w:txbxContent>
                        <w:p w:rsidR="00752EB8" w:rsidRPr="0029007C" w:rsidRDefault="00752EB8" w:rsidP="00FC4C1A">
                          <w:pPr>
                            <w:spacing w:before="0"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lang w:bidi="th-TH"/>
                            </w:rPr>
                          </w:pPr>
                          <w:r w:rsidRPr="005531C5">
                            <w:rPr>
                              <w:rFonts w:ascii="TH SarabunPSK" w:hAnsi="TH SarabunPSK" w:cs="TH SarabunPSK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t xml:space="preserve">แบบฟอร์ม 4 </w:t>
                          </w:r>
                          <w:r w:rsidRPr="005531C5">
                            <w:rPr>
                              <w:rFonts w:ascii="TH SarabunPSK" w:hAnsi="TH SarabunPSK" w:cs="TH SarabunPSK"/>
                              <w:b/>
                              <w:bCs/>
                              <w:color w:val="FF0000"/>
                              <w:sz w:val="28"/>
                              <w:szCs w:val="28"/>
                              <w:lang w:bidi="th-TH"/>
                            </w:rPr>
                            <w:t>:</w:t>
                          </w:r>
                          <w:r w:rsidRPr="005531C5">
                            <w:rPr>
                              <w:rFonts w:ascii="TH SarabunPSK" w:hAnsi="TH SarabunPSK" w:cs="TH SarabunPSK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t xml:space="preserve"> สำหรับโรงเรียน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t xml:space="preserve"> 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br/>
                          </w: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t>ที่นำนักเรียนไปเรียน</w:t>
                          </w:r>
                          <w:r w:rsidRPr="0081787B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  <w:lang w:bidi="th-TH"/>
                            </w:rPr>
                            <w:t>รวม</w:t>
                          </w:r>
                          <w:r w:rsidRPr="0081787B">
                            <w:rPr>
                              <w:rFonts w:ascii="TH SarabunIT๙" w:hAnsi="TH SarabunIT๙" w:cs="TH SarabunIT๙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  <w:lang w:bidi="th-TH"/>
                            </w:rPr>
                            <w:t>บาง</w:t>
                          </w:r>
                          <w:r w:rsidRPr="0081787B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  <w:lang w:bidi="th-TH"/>
                            </w:rPr>
                            <w:t>ชั้นเรียน</w:t>
                          </w:r>
                        </w:p>
                        <w:p w:rsidR="00752EB8" w:rsidRDefault="00752EB8">
                          <w:pPr>
                            <w:rPr>
                              <w:lang w:bidi="th-TH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C4C1A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54496" behindDoc="0" locked="0" layoutInCell="1" allowOverlap="1" wp14:anchorId="6C777C5C" wp14:editId="3EEAD6C0">
                    <wp:simplePos x="0" y="0"/>
                    <wp:positionH relativeFrom="column">
                      <wp:posOffset>4462145</wp:posOffset>
                    </wp:positionH>
                    <wp:positionV relativeFrom="paragraph">
                      <wp:posOffset>2444420</wp:posOffset>
                    </wp:positionV>
                    <wp:extent cx="1455725" cy="292303"/>
                    <wp:effectExtent l="0" t="0" r="0" b="0"/>
                    <wp:wrapNone/>
                    <wp:docPr id="8" name="Text Box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55725" cy="2923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52EB8" w:rsidRPr="0029007C" w:rsidRDefault="00752EB8" w:rsidP="00FC4C1A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cs/>
                                    <w:lang w:bidi="th-TH"/>
                                  </w:rPr>
                                  <w:t>โรงเรียนรวม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cs/>
                                    <w:lang w:bidi="th-TH"/>
                                  </w:rPr>
                                  <w:t>เป็นผู้จัดทำแผนฯ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cs/>
                                    <w:lang w:bidi="th-TH"/>
                                  </w:rPr>
                                  <w:br/>
                                </w:r>
                              </w:p>
                              <w:p w:rsidR="00752EB8" w:rsidRDefault="00752EB8" w:rsidP="00FC4C1A">
                                <w:pPr>
                                  <w:rPr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C777C5C" id="Text Box 8" o:spid="_x0000_s1027" type="#_x0000_t202" style="position:absolute;left:0;text-align:left;margin-left:351.35pt;margin-top:192.45pt;width:114.6pt;height:2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" fillcolor="white [3201]" stroked="f" strokeweight=".5pt">
                    <v:textbox>
                      <w:txbxContent>
                        <w:p w:rsidR="00752EB8" w:rsidRPr="0029007C" w:rsidRDefault="00752EB8" w:rsidP="00FC4C1A">
                          <w:pPr>
                            <w:spacing w:before="0"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lang w:bidi="th-TH"/>
                            </w:rPr>
                          </w:pPr>
                          <w:r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cs/>
                              <w:lang w:bidi="th-TH"/>
                            </w:rPr>
                            <w:t>โรงเรียนรวม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cs/>
                              <w:lang w:bidi="th-TH"/>
                            </w:rPr>
                            <w:t>เป็นผู้จัดทำแผนฯ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cs/>
                              <w:lang w:bidi="th-TH"/>
                            </w:rPr>
                            <w:br/>
                          </w:r>
                        </w:p>
                        <w:p w:rsidR="00752EB8" w:rsidRDefault="00752EB8" w:rsidP="00FC4C1A">
                          <w:pPr>
                            <w:rPr>
                              <w:lang w:bidi="th-TH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CE48D1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30944" behindDoc="0" locked="0" layoutInCell="1" allowOverlap="1" wp14:anchorId="5E060168" wp14:editId="0E8AEF76">
                    <wp:simplePos x="0" y="0"/>
                    <wp:positionH relativeFrom="column">
                      <wp:posOffset>2298093</wp:posOffset>
                    </wp:positionH>
                    <wp:positionV relativeFrom="paragraph">
                      <wp:posOffset>47680</wp:posOffset>
                    </wp:positionV>
                    <wp:extent cx="1310400" cy="1310400"/>
                    <wp:effectExtent l="0" t="0" r="23495" b="23495"/>
                    <wp:wrapNone/>
                    <wp:docPr id="67687088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10400" cy="1310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752EB8" w:rsidRDefault="00752EB8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752EB8" w:rsidRPr="00571CB4" w:rsidRDefault="00752EB8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ตราสัญลักษณ์</w:t>
                                </w: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br/>
                                  <w:t>โรงเรียน</w:t>
                                </w:r>
                              </w:p>
                              <w:p w:rsidR="00752EB8" w:rsidRPr="00571CB4" w:rsidRDefault="00752EB8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(ถ้ามี)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060168" id="Text Box 1" o:spid="_x0000_s1028" type="#_x0000_t202" style="position:absolute;left:0;text-align:left;margin-left:180.95pt;margin-top:3.75pt;width:103.2pt;height:103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" fillcolor="white [3201]" strokeweight=".5pt">
                    <v:textbox>
                      <w:txbxContent>
                        <w:p w:rsidR="00752EB8" w:rsidRDefault="00752EB8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:rsidR="00752EB8" w:rsidRPr="00571CB4" w:rsidRDefault="00752EB8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ตราสัญลักษณ์</w:t>
                          </w: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br/>
                            <w:t>โรงเรียน</w:t>
                          </w:r>
                        </w:p>
                        <w:p w:rsidR="00752EB8" w:rsidRPr="00571CB4" w:rsidRDefault="00752EB8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(ถ้ามี)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E48D1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652096" behindDoc="0" locked="0" layoutInCell="1" allowOverlap="1" wp14:anchorId="2770D098" wp14:editId="4F456C8B">
                    <wp:simplePos x="0" y="0"/>
                    <wp:positionH relativeFrom="page">
                      <wp:posOffset>969645</wp:posOffset>
                    </wp:positionH>
                    <wp:positionV relativeFrom="margin">
                      <wp:posOffset>1465580</wp:posOffset>
                    </wp:positionV>
                    <wp:extent cx="5835650" cy="4683125"/>
                    <wp:effectExtent l="0" t="0" r="12700" b="3175"/>
                    <wp:wrapTopAndBottom/>
                    <wp:docPr id="6" name="Text Box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35650" cy="4683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752EB8" w:rsidRPr="00B77838" w:rsidRDefault="00752EB8" w:rsidP="005D1E87">
                                <w:pPr>
                                  <w:pStyle w:val="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auto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701364701"/>
                                    <w:placeholder>
                                      <w:docPart w:val="BD698C2D57704FCF93ABB34FB59E2A4B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B77838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โรงเรียน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................................</w:t>
                                    </w:r>
                                  </w:sdtContent>
                                </w:sdt>
                              </w:p>
                              <w:p w:rsidR="00752EB8" w:rsidRPr="00661692" w:rsidRDefault="00752EB8" w:rsidP="005D1E87">
                                <w:pPr>
                                  <w:pStyle w:val="Sub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lang w:bidi="th-TH"/>
                                  </w:rPr>
                                </w:pPr>
                                <w:r w:rsidRPr="0066169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สังกัดสำนักงานเขตพื้นที่การศึกษา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.........................................................</w:t>
                                </w:r>
                              </w:p>
                              <w:p w:rsidR="00752EB8" w:rsidRDefault="00752EB8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spacing w:after="0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2F2F2" w:themeFill="background1" w:themeFillShade="F2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236FD513" wp14:editId="187C1AE7">
                                      <wp:extent cx="297411" cy="406400"/>
                                      <wp:effectExtent l="0" t="0" r="7620" b="0"/>
                                      <wp:docPr id="2" name="Picture 2" descr="ภาพ ภาพสต็อก วัตถุ 3 มิติและเวกเตอร์เกี่ยวกับ เข็มหมุด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23326" t="12484" r="22900" b="193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2524" cy="4133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ที่ตั้ง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752FD5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…………………………………………………………………………………….</w:t>
                                </w:r>
                              </w:p>
                              <w:p w:rsidR="00752EB8" w:rsidRDefault="00752EB8" w:rsidP="005D1E87">
                                <w:pPr>
                                  <w:spacing w:before="0" w:after="0" w:line="240" w:lineRule="auto"/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752EB8" w:rsidRDefault="00752EB8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  <w:r>
                                  <w:pict w14:anchorId="144E0F66">
                                    <v:shape id="Picture 1" o:spid="_x0000_i1025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      <v:imagedata r:id="rId12" o:title="โทรศัพท์สัญลักษณ์ - เครือข่ายและการสื่อสาร ไอคอน"/>
                                    </v:shape>
                                  </w:pict>
                                </w:r>
                                <w:r w:rsidRPr="004548B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โทรศัพท์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5B128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lang w:bidi="th-TH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xxx-</w:t>
                                </w:r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xxxxxx</w:t>
                                </w:r>
                                <w:proofErr w:type="spellEnd"/>
                                <w:r>
                                  <w:rPr>
                                    <w:noProof/>
                                  </w:rPr>
                                  <w:t xml:space="preserve"> </w:t>
                                </w:r>
                              </w:p>
                              <w:p w:rsidR="00752EB8" w:rsidRDefault="00752EB8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</w:p>
                              <w:p w:rsidR="00752EB8" w:rsidRPr="004548B1" w:rsidRDefault="00752EB8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11B17933" wp14:editId="55D98BFC">
                                      <wp:extent cx="388701" cy="338666"/>
                                      <wp:effectExtent l="0" t="0" r="0" b="4445"/>
                                      <wp:docPr id="4" name="Picture 2" descr="A black and white icon with a cursor pointing at the globe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Picture 2" descr="A black and white icon with a cursor pointing at the globe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1512" t="15221" r="11148" b="2226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6105" cy="3451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proofErr w:type="gramStart"/>
                                <w:r w:rsidRPr="004548B1">
                                  <w:rPr>
                                    <w:sz w:val="28"/>
                                    <w:szCs w:val="28"/>
                                  </w:rPr>
                                  <w:t>Website :</w:t>
                                </w:r>
                                <w:proofErr w:type="gramEnd"/>
                              </w:p>
                              <w:p w:rsidR="00752EB8" w:rsidRPr="00BE6771" w:rsidRDefault="00752EB8" w:rsidP="00CE48D1">
                                <w:pPr>
                                  <w:pStyle w:val="ContactDetails"/>
                                  <w:shd w:val="clear" w:color="auto" w:fill="FFFFFF" w:themeFill="background1"/>
                                </w:pPr>
                                <w:r w:rsidRPr="00BE6771">
                                  <w:t>https://www.</w:t>
                                </w:r>
                                <w:r>
                                  <w:t>xxxxxxxxxx</w:t>
                                </w:r>
                                <w:r w:rsidRPr="00BE6771">
                                  <w:t>.go.th/</w:t>
                                </w:r>
                              </w:p>
                              <w:p w:rsidR="00752EB8" w:rsidRPr="0054792E" w:rsidRDefault="00752EB8" w:rsidP="00CE48D1">
                                <w:pPr>
                                  <w:pStyle w:val="NoSpacing"/>
                                  <w:shd w:val="clear" w:color="auto" w:fill="FFFFFF" w:themeFill="background1"/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60835565" wp14:editId="3C4D44B1">
                                      <wp:extent cx="405130" cy="349858"/>
                                      <wp:effectExtent l="0" t="0" r="0" b="0"/>
                                      <wp:docPr id="5" name="Picture 1" descr="A black and white line art of a letter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35584457" name="Picture 1" descr="A black and white line art of a letter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b="136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5311" cy="358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id w:val="-1895580057"/>
                                    <w:placeholder>
                                      <w:docPart w:val="378BF4EBB82A47B3AAF3E57D043E7649"/>
                                    </w:placeholder>
                                    <w:temporary/>
                                    <w:showingPlcHdr/>
                                    <w15:appearance w15:val="hidden"/>
                                  </w:sdtPr>
                                  <w:sdtContent>
                                    <w:r w:rsidRPr="0054792E">
                                      <w:rPr>
                                        <w:b/>
                                        <w:bCs/>
                                        <w:color w:val="auto"/>
                                      </w:rPr>
                                      <w:t>EMAIL:</w:t>
                                    </w:r>
                                  </w:sdtContent>
                                </w:sdt>
                              </w:p>
                              <w:p w:rsidR="00752EB8" w:rsidRPr="0054792E" w:rsidRDefault="00752EB8" w:rsidP="00CE48D1">
                                <w:pPr>
                                  <w:shd w:val="clear" w:color="auto" w:fill="FFFFFF" w:themeFill="background1"/>
                                  <w:rPr>
                                    <w:color w:val="auto"/>
                                    <w:lang w:bidi="th-TH"/>
                                  </w:rPr>
                                </w:pPr>
                                <w:r w:rsidRPr="0054792E">
                                  <w:rPr>
                                    <w:color w:val="auto"/>
                                  </w:rPr>
                                  <w:t>xxxxx@xxxxxx.</w:t>
                                </w:r>
                                <w:r>
                                  <w:rPr>
                                    <w:color w:val="auto"/>
                                    <w:lang w:bidi="th-TH"/>
                                  </w:rPr>
                                  <w:t>xxx</w:t>
                                </w:r>
                              </w:p>
                              <w:p w:rsidR="00752EB8" w:rsidRPr="00B77838" w:rsidRDefault="00752EB8" w:rsidP="005D1E87">
                                <w:pPr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770D098" id="Text Box 6" o:spid="_x0000_s1029" type="#_x0000_t202" alt="Title, Subtitle, and Abstract" style="position:absolute;left:0;text-align:left;margin-left:76.35pt;margin-top:115.4pt;width:459.5pt;height:368.7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" filled="f" stroked="f" strokeweight=".5pt">
                    <v:textbox inset="0,0,0,0">
                      <w:txbxContent>
                        <w:p w:rsidR="00752EB8" w:rsidRPr="00B77838" w:rsidRDefault="00752EB8" w:rsidP="005D1E87">
                          <w:pPr>
                            <w:pStyle w:val="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701364701"/>
                              <w:placeholder>
                                <w:docPart w:val="BD698C2D57704FCF93ABB34FB59E2A4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B778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โรงเรียน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................................</w:t>
                              </w:r>
                            </w:sdtContent>
                          </w:sdt>
                        </w:p>
                        <w:p w:rsidR="00752EB8" w:rsidRPr="00661692" w:rsidRDefault="00752EB8" w:rsidP="005D1E87">
                          <w:pPr>
                            <w:pStyle w:val="Sub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lang w:bidi="th-TH"/>
                            </w:rPr>
                          </w:pPr>
                          <w:r w:rsidRPr="00661692"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สังกัดสำนักงานเขตพื้นที่การศึกษา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.........................................................</w:t>
                          </w:r>
                        </w:p>
                        <w:p w:rsidR="00752EB8" w:rsidRDefault="00752EB8" w:rsidP="00CE48D1">
                          <w:pPr>
                            <w:pStyle w:val="ContactDetails"/>
                            <w:shd w:val="clear" w:color="auto" w:fill="FFFFFF" w:themeFill="background1"/>
                            <w:spacing w:after="0"/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2F2F2" w:themeFill="background1" w:themeFillShade="F2"/>
                              <w:rtl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236FD513" wp14:editId="187C1AE7">
                                <wp:extent cx="297411" cy="406400"/>
                                <wp:effectExtent l="0" t="0" r="7620" b="0"/>
                                <wp:docPr id="2" name="Picture 2" descr="ภาพ ภาพสต็อก วัตถุ 3 มิติและเวกเตอร์เกี่ยวกับ เข็มหมุด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3326" t="12484" r="22900" b="193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2524" cy="4133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ที่ตั้ง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>: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752FD5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</w:t>
                          </w: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…………………………………………………………………………………….</w:t>
                          </w:r>
                        </w:p>
                        <w:p w:rsidR="00752EB8" w:rsidRDefault="00752EB8" w:rsidP="005D1E87">
                          <w:pPr>
                            <w:spacing w:before="0" w:after="0" w:line="240" w:lineRule="auto"/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:rsidR="00752EB8" w:rsidRDefault="00752EB8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  <w:r>
                            <w:pict w14:anchorId="144E0F66">
                              <v:shape id="Picture 1" o:spid="_x0000_i1025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<v:imagedata r:id="rId12" o:title="โทรศัพท์สัญลักษณ์ - เครือข่ายและการสื่อสาร ไอคอน"/>
                              </v:shape>
                            </w:pict>
                          </w:r>
                          <w:r w:rsidRPr="004548B1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</w:t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โทรศัพท์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Pr="005B128B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lang w:bidi="th-TH"/>
                            </w:rPr>
                            <w:t xml:space="preserve">: </w:t>
                          </w: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lang w:bidi="th-TH"/>
                            </w:rPr>
                            <w:t>xxx-</w:t>
                          </w:r>
                          <w:proofErr w:type="spellStart"/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lang w:bidi="th-TH"/>
                            </w:rPr>
                            <w:t>xxxxxx</w:t>
                          </w:r>
                          <w:proofErr w:type="spellEnd"/>
                          <w:r>
                            <w:rPr>
                              <w:noProof/>
                            </w:rPr>
                            <w:t xml:space="preserve"> </w:t>
                          </w:r>
                        </w:p>
                        <w:p w:rsidR="00752EB8" w:rsidRDefault="00752EB8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</w:p>
                        <w:p w:rsidR="00752EB8" w:rsidRPr="004548B1" w:rsidRDefault="00752EB8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11B17933" wp14:editId="55D98BFC">
                                <wp:extent cx="388701" cy="338666"/>
                                <wp:effectExtent l="0" t="0" r="0" b="4445"/>
                                <wp:docPr id="4" name="Picture 2" descr="A black and white icon with a cursor pointing at the glob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2" descr="A black and white icon with a cursor pointing at the globe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1512" t="15221" r="11148" b="2226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6105" cy="3451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4548B1">
                            <w:rPr>
                              <w:sz w:val="28"/>
                              <w:szCs w:val="28"/>
                            </w:rPr>
                            <w:t>Website :</w:t>
                          </w:r>
                          <w:proofErr w:type="gramEnd"/>
                        </w:p>
                        <w:p w:rsidR="00752EB8" w:rsidRPr="00BE6771" w:rsidRDefault="00752EB8" w:rsidP="00CE48D1">
                          <w:pPr>
                            <w:pStyle w:val="ContactDetails"/>
                            <w:shd w:val="clear" w:color="auto" w:fill="FFFFFF" w:themeFill="background1"/>
                          </w:pPr>
                          <w:r w:rsidRPr="00BE6771">
                            <w:t>https://www.</w:t>
                          </w:r>
                          <w:r>
                            <w:t>xxxxxxxxxx</w:t>
                          </w:r>
                          <w:r w:rsidRPr="00BE6771">
                            <w:t>.go.th/</w:t>
                          </w:r>
                        </w:p>
                        <w:p w:rsidR="00752EB8" w:rsidRPr="0054792E" w:rsidRDefault="00752EB8" w:rsidP="00CE48D1">
                          <w:pPr>
                            <w:pStyle w:val="NoSpacing"/>
                            <w:shd w:val="clear" w:color="auto" w:fill="FFFFFF" w:themeFill="background1"/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60835565" wp14:editId="3C4D44B1">
                                <wp:extent cx="405130" cy="349858"/>
                                <wp:effectExtent l="0" t="0" r="0" b="0"/>
                                <wp:docPr id="5" name="Picture 1" descr="A black and white line art of a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584457" name="Picture 1" descr="A black and white line art of a letter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136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5311" cy="35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sdt>
                            <w:sdtPr>
                              <w:rPr>
                                <w:color w:val="auto"/>
                              </w:rPr>
                              <w:id w:val="-1895580057"/>
                              <w:placeholder>
                                <w:docPart w:val="378BF4EBB82A47B3AAF3E57D043E7649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Content>
                              <w:r w:rsidRPr="0054792E">
                                <w:rPr>
                                  <w:b/>
                                  <w:bCs/>
                                  <w:color w:val="auto"/>
                                </w:rPr>
                                <w:t>EMAIL:</w:t>
                              </w:r>
                            </w:sdtContent>
                          </w:sdt>
                        </w:p>
                        <w:p w:rsidR="00752EB8" w:rsidRPr="0054792E" w:rsidRDefault="00752EB8" w:rsidP="00CE48D1">
                          <w:pPr>
                            <w:shd w:val="clear" w:color="auto" w:fill="FFFFFF" w:themeFill="background1"/>
                            <w:rPr>
                              <w:color w:val="auto"/>
                              <w:lang w:bidi="th-TH"/>
                            </w:rPr>
                          </w:pPr>
                          <w:r w:rsidRPr="0054792E">
                            <w:rPr>
                              <w:color w:val="auto"/>
                            </w:rPr>
                            <w:t>xxxxx@xxxxxx.</w:t>
                          </w:r>
                          <w:r>
                            <w:rPr>
                              <w:color w:val="auto"/>
                              <w:lang w:bidi="th-TH"/>
                            </w:rPr>
                            <w:t>xxx</w:t>
                          </w:r>
                        </w:p>
                        <w:p w:rsidR="00752EB8" w:rsidRPr="00B77838" w:rsidRDefault="00752EB8" w:rsidP="005D1E87">
                          <w:pPr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</w:p>
                      </w:txbxContent>
                    </v:textbox>
                    <w10:wrap type="topAndBottom" anchorx="page" anchory="margin"/>
                  </v:shape>
                </w:pict>
              </mc:Fallback>
            </mc:AlternateContent>
          </w:r>
          <w:r w:rsidR="005A71C8">
            <w:rPr>
              <w:noProof/>
            </w:rPr>
            <w:br w:type="page"/>
          </w:r>
        </w:p>
      </w:sdtContent>
    </w:sdt>
    <w:p w:rsidR="00403C53" w:rsidRPr="009214D2" w:rsidRDefault="009214D2" w:rsidP="009214D2">
      <w:pPr>
        <w:pStyle w:val="Heading1"/>
        <w:spacing w:after="0"/>
        <w:rPr>
          <w:rFonts w:ascii="TH SarabunPSK" w:hAnsi="TH SarabunPSK" w:cs="TH SarabunPSK"/>
          <w:b/>
          <w:bCs/>
          <w:color w:val="auto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FF1A95" wp14:editId="79F5BDAB">
                <wp:simplePos x="0" y="0"/>
                <wp:positionH relativeFrom="column">
                  <wp:posOffset>3005455</wp:posOffset>
                </wp:positionH>
                <wp:positionV relativeFrom="paragraph">
                  <wp:posOffset>405323</wp:posOffset>
                </wp:positionV>
                <wp:extent cx="2202511" cy="620202"/>
                <wp:effectExtent l="0" t="0" r="762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511" cy="6202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3D0629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</w:t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1A95" id="Text Box 26" o:spid="_x0000_s1030" type="#_x0000_t202" style="position:absolute;left:0;text-align:left;margin-left:236.65pt;margin-top:31.9pt;width:173.45pt;height:4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" fillcolor="#e5eaee [660]" stroked="f" strokeweight=".5pt">
                <v:textbox>
                  <w:txbxContent>
                    <w:p w:rsidR="00752EB8" w:rsidRDefault="00752EB8" w:rsidP="003D0629">
                      <w:pPr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</w:t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61692" w:rsidRPr="009214D2">
        <w:rPr>
          <w:rFonts w:ascii="TH SarabunPSK" w:hAnsi="TH SarabunPSK" w:cs="TH SarabunPSK" w:hint="cs"/>
          <w:b/>
          <w:bCs/>
          <w:color w:val="auto"/>
          <w:szCs w:val="36"/>
          <w:cs/>
          <w:lang w:bidi="th-TH"/>
        </w:rPr>
        <w:t>คณะผู้บริหาร</w:t>
      </w:r>
      <w:r w:rsidR="00AA07E9">
        <w:rPr>
          <w:rFonts w:ascii="TH SarabunPSK" w:hAnsi="TH SarabunPSK" w:cs="TH SarabunPSK" w:hint="cs"/>
          <w:b/>
          <w:bCs/>
          <w:color w:val="auto"/>
          <w:szCs w:val="36"/>
          <w:cs/>
          <w:lang w:bidi="th-TH"/>
        </w:rPr>
        <w:t xml:space="preserve"> </w:t>
      </w:r>
      <w:r w:rsidR="00F46FD9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(โรงเรียนรวมบางชั้น</w:t>
      </w:r>
      <w:r w:rsidR="00AA07E9" w:rsidRPr="0029007C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)</w:t>
      </w:r>
    </w:p>
    <w:p w:rsidR="009214D2" w:rsidRPr="009214D2" w:rsidRDefault="009214D2" w:rsidP="009214D2">
      <w:pPr>
        <w:rPr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AB84EC">
                <wp:simplePos x="0" y="0"/>
                <wp:positionH relativeFrom="column">
                  <wp:posOffset>483565</wp:posOffset>
                </wp:positionH>
                <wp:positionV relativeFrom="paragraph">
                  <wp:posOffset>139617</wp:posOffset>
                </wp:positionV>
                <wp:extent cx="2258171" cy="619760"/>
                <wp:effectExtent l="0" t="0" r="889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171" cy="619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3D0629">
                            <w:pPr>
                              <w:shd w:val="clear" w:color="auto" w:fill="E5EAEE" w:themeFill="accent1" w:themeFillTint="33"/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B84EC" id="Text Box 25" o:spid="_x0000_s1031" type="#_x0000_t202" style="position:absolute;margin-left:38.1pt;margin-top:11pt;width:177.8pt;height:4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" fillcolor="#e5eaee [660]" stroked="f" strokeweight=".5pt">
                <v:textbox>
                  <w:txbxContent>
                    <w:p w:rsidR="00752EB8" w:rsidRDefault="00752EB8" w:rsidP="003D0629">
                      <w:pPr>
                        <w:shd w:val="clear" w:color="auto" w:fill="E5EAEE" w:themeFill="accent1" w:themeFillTint="33"/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170D75">
                <wp:simplePos x="0" y="0"/>
                <wp:positionH relativeFrom="column">
                  <wp:posOffset>483566</wp:posOffset>
                </wp:positionH>
                <wp:positionV relativeFrom="paragraph">
                  <wp:posOffset>277081</wp:posOffset>
                </wp:positionV>
                <wp:extent cx="2258060" cy="1263650"/>
                <wp:effectExtent l="0" t="0" r="2794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661692" w:rsidRDefault="00752EB8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</w:t>
                            </w:r>
                            <w:r w:rsidRPr="0066169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</w:p>
                          <w:p w:rsidR="00752EB8" w:rsidRDefault="00752EB8" w:rsidP="003D0629">
                            <w:pPr>
                              <w:rPr>
                                <w:lang w:bidi="th-TH"/>
                              </w:rPr>
                            </w:pPr>
                          </w:p>
                          <w:p w:rsidR="00752EB8" w:rsidRDefault="00752E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170D75" id="Text Box 27" o:spid="_x0000_s1032" type="#_x0000_t202" style="position:absolute;margin-left:38.1pt;margin-top:21.8pt;width:177.8pt;height:9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" fillcolor="white [3201]" strokeweight=".5pt">
                <v:textbox>
                  <w:txbxContent>
                    <w:p w:rsidR="00752EB8" w:rsidRPr="00661692" w:rsidRDefault="00752EB8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</w:t>
                      </w:r>
                      <w:r w:rsidRPr="0066169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</w:p>
                    <w:p w:rsidR="00752EB8" w:rsidRDefault="00752EB8" w:rsidP="003D0629">
                      <w:pPr>
                        <w:rPr>
                          <w:lang w:bidi="th-TH"/>
                        </w:rPr>
                      </w:pPr>
                    </w:p>
                    <w:p w:rsidR="00752EB8" w:rsidRDefault="00752EB8"/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6BEC10" wp14:editId="5357A5A6">
                <wp:simplePos x="0" y="0"/>
                <wp:positionH relativeFrom="column">
                  <wp:posOffset>3005455</wp:posOffset>
                </wp:positionH>
                <wp:positionV relativeFrom="paragraph">
                  <wp:posOffset>281305</wp:posOffset>
                </wp:positionV>
                <wp:extent cx="2202180" cy="1263650"/>
                <wp:effectExtent l="0" t="0" r="2667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661692" w:rsidRDefault="00752EB8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</w:p>
                          <w:p w:rsidR="00752EB8" w:rsidRDefault="00752EB8" w:rsidP="003D06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6BEC10" id="Text Box 28" o:spid="_x0000_s1033" type="#_x0000_t202" style="position:absolute;margin-left:236.65pt;margin-top:22.15pt;width:173.4pt;height:9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" fillcolor="white [3201]" strokeweight=".5pt">
                <v:textbox>
                  <w:txbxContent>
                    <w:p w:rsidR="00752EB8" w:rsidRPr="00661692" w:rsidRDefault="00752EB8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</w:p>
                    <w:p w:rsidR="00752EB8" w:rsidRDefault="00752EB8" w:rsidP="003D0629"/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Pr="004351CF" w:rsidRDefault="003D0629" w:rsidP="003D062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</w:p>
    <w:p w:rsidR="00AA07E9" w:rsidRDefault="003D062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  <w:r>
        <w:rPr>
          <w:rFonts w:ascii="TH SarabunPSK" w:hAnsi="TH SarabunPSK" w:cs="TH SarabunPSK"/>
          <w:bCs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</w:p>
    <w:p w:rsidR="00AA07E9" w:rsidRDefault="00AA07E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</w:p>
    <w:p w:rsidR="003D0629" w:rsidRPr="009214D2" w:rsidRDefault="003D062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9214D2">
        <w:rPr>
          <w:rFonts w:ascii="TH SarabunPSK" w:hAnsi="TH SarabunPSK" w:cs="TH SarabunPSK"/>
          <w:b/>
          <w:bCs/>
          <w:color w:val="auto"/>
          <w:sz w:val="36"/>
          <w:szCs w:val="36"/>
          <w:cs/>
          <w:lang w:bidi="th-TH"/>
        </w:rPr>
        <w:t>ข้อมูลพื้นฐาน</w:t>
      </w:r>
    </w:p>
    <w:p w:rsidR="003D0629" w:rsidRDefault="00AA6F0E" w:rsidP="00573374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C023F" wp14:editId="3A5294B9">
                <wp:simplePos x="0" y="0"/>
                <wp:positionH relativeFrom="column">
                  <wp:posOffset>1301115</wp:posOffset>
                </wp:positionH>
                <wp:positionV relativeFrom="paragraph">
                  <wp:posOffset>213664</wp:posOffset>
                </wp:positionV>
                <wp:extent cx="2471420" cy="373380"/>
                <wp:effectExtent l="0" t="0" r="508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373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2EB8" w:rsidRPr="00CE48D1" w:rsidRDefault="00752EB8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ประเภท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และขนาด</w:t>
                            </w: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C023F" id="Text Box 12" o:spid="_x0000_s1034" type="#_x0000_t202" style="position:absolute;left:0;text-align:left;margin-left:102.45pt;margin-top:16.8pt;width:194.6pt;height:29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" fillcolor="#7e97ad [3204]" stroked="f" strokeweight="3pt">
                <v:textbox>
                  <w:txbxContent>
                    <w:p w:rsidR="00752EB8" w:rsidRPr="00CE48D1" w:rsidRDefault="00752EB8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ประเภท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และขนาด</w:t>
                      </w: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1312" behindDoc="0" locked="0" layoutInCell="1" allowOverlap="1" wp14:anchorId="29FEFBF6" wp14:editId="5E835138">
            <wp:simplePos x="0" y="0"/>
            <wp:positionH relativeFrom="column">
              <wp:posOffset>570865</wp:posOffset>
            </wp:positionH>
            <wp:positionV relativeFrom="paragraph">
              <wp:posOffset>3175</wp:posOffset>
            </wp:positionV>
            <wp:extent cx="729615" cy="763270"/>
            <wp:effectExtent l="0" t="0" r="0" b="0"/>
            <wp:wrapNone/>
            <wp:doc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4D460" wp14:editId="77BA1936">
                <wp:simplePos x="0" y="0"/>
                <wp:positionH relativeFrom="column">
                  <wp:posOffset>472302</wp:posOffset>
                </wp:positionH>
                <wp:positionV relativeFrom="paragraph">
                  <wp:posOffset>100828</wp:posOffset>
                </wp:positionV>
                <wp:extent cx="4726305" cy="602808"/>
                <wp:effectExtent l="76200" t="57150" r="74295" b="1022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05" cy="602808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37F063" id="Rectangle 13" o:spid="_x0000_s1026" style="position:absolute;margin-left:37.2pt;margin-top:7.95pt;width:372.15pt;height:4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" fillcolor="#7e97ad [3204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Pr="004351CF" w:rsidRDefault="004351CF" w:rsidP="00573374">
      <w:pPr>
        <w:ind w:left="-270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927C0D">
      <w:pPr>
        <w:spacing w:before="0" w:after="0" w:line="240" w:lineRule="auto"/>
        <w:ind w:left="-284" w:firstLine="1004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ประเภทโรงเรียน</w:t>
      </w:r>
      <w:r w:rsidR="00AA07E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FD9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(โรงเรียนรวมบางชั้น</w:t>
      </w:r>
      <w:r w:rsidR="00F46FD9" w:rsidRPr="0029007C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)</w:t>
      </w:r>
    </w:p>
    <w:p w:rsidR="00B74F99" w:rsidRPr="00927C0D" w:rsidRDefault="00B74F99" w:rsidP="00B74F9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โรงเรียนประถมศึกษา</w:t>
      </w:r>
      <w:r w:rsidR="00816E5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โรงเรียนขยายโอกาสทางการศึกษา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โรงเรียนมัธยมศึกษา</w:t>
      </w:r>
    </w:p>
    <w:p w:rsidR="00B74F99" w:rsidRDefault="004975F9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8242FB4" wp14:editId="472F4571">
                <wp:simplePos x="0" y="0"/>
                <wp:positionH relativeFrom="column">
                  <wp:posOffset>3365119</wp:posOffset>
                </wp:positionH>
                <wp:positionV relativeFrom="paragraph">
                  <wp:posOffset>155575</wp:posOffset>
                </wp:positionV>
                <wp:extent cx="2710815" cy="2296973"/>
                <wp:effectExtent l="0" t="0" r="13335" b="27305"/>
                <wp:wrapNone/>
                <wp:docPr id="806888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969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2EB8" w:rsidRPr="004975F9" w:rsidRDefault="00752EB8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โรงเรียนที่มีลักษณะพิเศษ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รร</w:t>
                            </w:r>
                            <w:proofErr w:type="spellEnd"/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:rsidR="00752EB8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โรงเรียนวัตถุประสงค์พิเศษ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752EB8" w:rsidRPr="00816E52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(ตามการจัดตั้งโรงเรียน)</w:t>
                            </w:r>
                          </w:p>
                          <w:p w:rsidR="00752EB8" w:rsidRPr="00927C0D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โรงเรียนราชประชานุเคราะห์</w:t>
                            </w:r>
                          </w:p>
                          <w:p w:rsidR="00752EB8" w:rsidRPr="00816E52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(เฉพาะที่สังกัดสำนักงานเขตพื้นที่การศึกษา)</w:t>
                            </w:r>
                          </w:p>
                          <w:p w:rsidR="00752EB8" w:rsidRDefault="00752EB8" w:rsidP="00816E52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42FB4" id="_x0000_s1035" type="#_x0000_t202" style="position:absolute;left:0;text-align:left;margin-left:264.95pt;margin-top:12.25pt;width:213.45pt;height:180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" fillcolor="white [3201]" strokeweight=".5pt">
                <v:textbox>
                  <w:txbxContent>
                    <w:p w:rsidR="00752EB8" w:rsidRPr="004975F9" w:rsidRDefault="00752EB8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โรงเรียนที่มีลักษณะพิเศษ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รร</w:t>
                      </w:r>
                      <w:proofErr w:type="spellEnd"/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:rsidR="00752EB8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โรงเรียนวัตถุประสงค์พิเศษ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752EB8" w:rsidRPr="00816E52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(ตามการจัดตั้งโรงเรียน)</w:t>
                      </w:r>
                    </w:p>
                    <w:p w:rsidR="00752EB8" w:rsidRPr="00927C0D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โรงเรียนราชประชานุเคราะห์</w:t>
                      </w:r>
                    </w:p>
                    <w:p w:rsidR="00752EB8" w:rsidRPr="00816E52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(เฉพาะที่สังกัดสำนักงานเขตพื้นที่การศึกษา)</w:t>
                      </w:r>
                    </w:p>
                    <w:p w:rsidR="00752EB8" w:rsidRDefault="00752EB8" w:rsidP="00816E52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46FB81" wp14:editId="051176E9">
                <wp:simplePos x="0" y="0"/>
                <wp:positionH relativeFrom="column">
                  <wp:posOffset>497561</wp:posOffset>
                </wp:positionH>
                <wp:positionV relativeFrom="paragraph">
                  <wp:posOffset>155575</wp:posOffset>
                </wp:positionV>
                <wp:extent cx="2710815" cy="2289658"/>
                <wp:effectExtent l="0" t="0" r="13335" b="15875"/>
                <wp:wrapNone/>
                <wp:docPr id="1388642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89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2EB8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โรงเรียนในโครงการลักษณะพิเศษ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รร</w:t>
                            </w:r>
                            <w:proofErr w:type="spellEnd"/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  <w:r w:rsidRPr="00F519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:rsidR="00752EB8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โรงเรียนในโครงการตามพระราชดำริ</w:t>
                            </w:r>
                          </w:p>
                          <w:p w:rsidR="00752EB8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ในโครงการกองทุนการศึกษา</w:t>
                            </w:r>
                          </w:p>
                          <w:p w:rsidR="00752EB8" w:rsidRPr="00927C0D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 1 อำเภอ 1 โรงเรียนคุณภาพ</w:t>
                            </w:r>
                          </w:p>
                          <w:p w:rsidR="00752EB8" w:rsidRPr="00927C0D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โรงเรียนคุณภาพประจำตำบล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:rsidR="00752EB8" w:rsidRPr="00927C0D" w:rsidRDefault="00752EB8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โรงเรียนนำร่องในพื้นที่นวัตกรรมการศึกษา</w:t>
                            </w:r>
                          </w:p>
                          <w:p w:rsidR="00752EB8" w:rsidRDefault="00752EB8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โรงเรียนที่ตั้งในพื้นที่ลักษณะพิเศษ </w:t>
                            </w:r>
                          </w:p>
                          <w:p w:rsidR="00752EB8" w:rsidRPr="00927C0D" w:rsidRDefault="00752EB8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(พื้นที่สูงในถิ่นทุรกันดารและพื้นที่เกาะ)</w:t>
                            </w:r>
                          </w:p>
                          <w:p w:rsidR="00752EB8" w:rsidRDefault="00752EB8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FB81" id="_x0000_s1036" type="#_x0000_t202" style="position:absolute;left:0;text-align:left;margin-left:39.2pt;margin-top:12.25pt;width:213.45pt;height:180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" fillcolor="white [3201]" strokeweight=".5pt">
                <v:textbox>
                  <w:txbxContent>
                    <w:p w:rsidR="00752EB8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โรงเรียนในโครงการลักษณะพิเศษ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รร</w:t>
                      </w:r>
                      <w:proofErr w:type="spellEnd"/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  <w:r w:rsidRPr="00F5198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:rsidR="00752EB8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โรงเรียนในโครงการตามพระราชดำริ</w:t>
                      </w:r>
                    </w:p>
                    <w:p w:rsidR="00752EB8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ในโครงการกองทุนการศึกษา</w:t>
                      </w:r>
                    </w:p>
                    <w:p w:rsidR="00752EB8" w:rsidRPr="00927C0D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 1 อำเภอ 1 โรงเรียนคุณภาพ</w:t>
                      </w:r>
                    </w:p>
                    <w:p w:rsidR="00752EB8" w:rsidRPr="00927C0D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โรงเรียนคุณภาพประจำตำบล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:rsidR="00752EB8" w:rsidRPr="00927C0D" w:rsidRDefault="00752EB8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โรงเรียนนำร่องในพื้นที่นวัตกรรมการศึกษา</w:t>
                      </w:r>
                    </w:p>
                    <w:p w:rsidR="00752EB8" w:rsidRDefault="00752EB8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โรงเรียนที่ตั้งในพื้นที่ลักษณะพิเศษ </w:t>
                      </w:r>
                    </w:p>
                    <w:p w:rsidR="00752EB8" w:rsidRPr="00927C0D" w:rsidRDefault="00752EB8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(พื้นที่สูงในถิ่นทุรกันดารและพื้นที่เกาะ)</w:t>
                      </w:r>
                    </w:p>
                    <w:p w:rsidR="00752EB8" w:rsidRDefault="00752EB8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4792E" w:rsidRDefault="0054792E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72E9" w:rsidRPr="007772E9" w:rsidRDefault="0054792E" w:rsidP="007772E9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(โปรดใส่เครื่องหมาย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72E9"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เลือกประเภทโรงเรียนก่อน จากนั้นพิจารณาตามข้อเท็จจริงว่าโรงเรียนของท่านอยู่ใน  </w:t>
      </w:r>
    </w:p>
    <w:p w:rsidR="007772E9" w:rsidRPr="007772E9" w:rsidRDefault="007772E9" w:rsidP="00225F23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ลักษณะพิเศษใดบ้าง โดยใส่เครื่องหมาย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ที่ตรงกับลักษณะโรงเรียนของท่าน </w:t>
      </w:r>
      <w:r w:rsidR="00225F23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สามารถเลือกได้</w:t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มากกว่า 1 ข้อ</w:t>
      </w:r>
    </w:p>
    <w:p w:rsidR="00AA07E9" w:rsidRDefault="00816E52" w:rsidP="00AA07E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8D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ขนาด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</w:t>
      </w:r>
      <w:r w:rsidR="0054792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โปรดใส่เครื่องหมาย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ขนาด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โรงเรียนของท่าน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AA07E9" w:rsidRPr="0081787B" w:rsidRDefault="00AA07E9" w:rsidP="0081787B">
      <w:pPr>
        <w:spacing w:before="0" w:after="0" w:line="240" w:lineRule="auto"/>
        <w:ind w:left="-284" w:right="-1011" w:firstLine="1004"/>
        <w:rPr>
          <w:rFonts w:ascii="TH SarabunPSK Bold" w:hAnsi="TH SarabunPSK Bold" w:cs="TH SarabunPSK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46FD9">
        <w:rPr>
          <w:rFonts w:ascii="TH SarabunPSK Bold" w:hAnsi="TH SarabunPSK Bold" w:cs="TH SarabunPSK" w:hint="cs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เฉพาะจำนวนนักเรียนที่เหลืออยู่ ไม่ได้นำไปเรียนรวม</w:t>
      </w:r>
      <w:r w:rsidR="0081787B" w:rsidRPr="0081787B">
        <w:rPr>
          <w:rFonts w:ascii="TH SarabunPSK Bold" w:hAnsi="TH SarabunPSK Bold" w:cs="TH SarabunPSK" w:hint="cs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ขนาดเล็ก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119 คนลงมา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ขนาดกลาง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120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719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720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1,679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ขนาดใหญ่พิเศษ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1,680 คนขึ้นไป</w:t>
      </w:r>
    </w:p>
    <w:p w:rsidR="00816E52" w:rsidRPr="00252ECF" w:rsidRDefault="00816E52" w:rsidP="00816E52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</w:rPr>
        <w:t>เกณฑ์</w:t>
      </w:r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การย้ายผู้บริหารสถานศึกษาฯ ตามหนังสือ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สพฐ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. ด่วนที่สุด ที่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ศธ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 04009/ว 2824 ลงวันที่ 31 พฤษภาคม 2566</w:t>
      </w:r>
    </w:p>
    <w:p w:rsidR="00CE48D1" w:rsidRPr="00CE48D1" w:rsidRDefault="00AA6F0E" w:rsidP="00AA6F0E">
      <w:pPr>
        <w:tabs>
          <w:tab w:val="left" w:pos="709"/>
        </w:tabs>
        <w:spacing w:before="0"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73600" behindDoc="0" locked="0" layoutInCell="1" allowOverlap="1" wp14:anchorId="5F9B594B" wp14:editId="672B2F51">
            <wp:simplePos x="0" y="0"/>
            <wp:positionH relativeFrom="column">
              <wp:posOffset>609572</wp:posOffset>
            </wp:positionH>
            <wp:positionV relativeFrom="paragraph">
              <wp:posOffset>273050</wp:posOffset>
            </wp:positionV>
            <wp:extent cx="783590" cy="452755"/>
            <wp:effectExtent l="0" t="0" r="0" b="4445"/>
            <wp:wrapNone/>
            <wp:docPr id="23" name="Picture 23" descr="คอมพิวเตอร์ของไอคอน, การอ่าน, นักเรียน png - png คอมพิวเตอร์ของไอคอน,  การอ่าน, นักเรียน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คอมพิวเตอร์ของไอคอน, การอ่าน, นักเรียน png - png คอมพิวเตอร์ของไอคอน,  การอ่าน, นักเรียน icon vecto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D8C14" wp14:editId="1D14A5A8">
                <wp:simplePos x="0" y="0"/>
                <wp:positionH relativeFrom="column">
                  <wp:posOffset>481634</wp:posOffset>
                </wp:positionH>
                <wp:positionV relativeFrom="paragraph">
                  <wp:posOffset>227330</wp:posOffset>
                </wp:positionV>
                <wp:extent cx="4726443" cy="508635"/>
                <wp:effectExtent l="76200" t="57150" r="74295" b="1009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443" cy="508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DBFDA89" id="Rectangle 20" o:spid="_x0000_s1026" style="position:absolute;margin-left:37.9pt;margin-top:17.9pt;width:372.15pt;height:4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" fillcolor="#e5eaee [660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Default="00F46FD9" w:rsidP="004351CF">
      <w:pPr>
        <w:rPr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2B9260" wp14:editId="14BF0F12">
                <wp:simplePos x="0" y="0"/>
                <wp:positionH relativeFrom="column">
                  <wp:posOffset>1338809</wp:posOffset>
                </wp:positionH>
                <wp:positionV relativeFrom="paragraph">
                  <wp:posOffset>1802</wp:posOffset>
                </wp:positionV>
                <wp:extent cx="3739769" cy="438125"/>
                <wp:effectExtent l="0" t="0" r="0" b="6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9769" cy="438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2EB8" w:rsidRPr="00F46FD9" w:rsidRDefault="00752EB8" w:rsidP="00693B08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นักเรียน 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46FD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(เฉพาะนักเรียนที่เหลืออยู่)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B9260" id="Text Box 22" o:spid="_x0000_s1037" type="#_x0000_t202" style="position:absolute;margin-left:105.4pt;margin-top:.15pt;width:294.4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" fillcolor="#e5eaee [660]" stroked="f" strokeweight="3pt">
                <v:textbox>
                  <w:txbxContent>
                    <w:p w:rsidR="00752EB8" w:rsidRPr="00F46FD9" w:rsidRDefault="00752EB8" w:rsidP="00693B08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นักเรียน จำนวน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46FD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(เฉพาะนักเรียนที่เหลืออยู่)</w:t>
                      </w:r>
                    </w:p>
                  </w:txbxContent>
                </v:textbox>
              </v:shape>
            </w:pict>
          </mc:Fallback>
        </mc:AlternateContent>
      </w:r>
    </w:p>
    <w:p w:rsidR="004351CF" w:rsidRDefault="004351CF" w:rsidP="009214D2">
      <w:pPr>
        <w:ind w:left="-270"/>
        <w:rPr>
          <w:lang w:bidi="th-TH"/>
        </w:rPr>
      </w:pPr>
    </w:p>
    <w:p w:rsidR="00946664" w:rsidRPr="00252ECF" w:rsidRDefault="00946664" w:rsidP="00946664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  <w:r w:rsidR="00AA07E9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 /</w:t>
      </w:r>
      <w:r w:rsidR="00AA07E9" w:rsidRPr="00AA07E9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หรือที่เป็นปัจจุบัน กรณีเพิ่ง</w:t>
      </w:r>
      <w:r w:rsidR="00F46FD9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นำนักเรียนไป</w:t>
      </w:r>
      <w:r w:rsidR="0081787B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เรียนรวมบางชั้น</w:t>
      </w:r>
    </w:p>
    <w:p w:rsidR="00F46FD9" w:rsidRDefault="00AA07E9" w:rsidP="00AA07E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9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FD9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="00F46FD9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F46FD9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นำนักเรียนชั้น...................ถึงชั้น.................................ไปเรียนรวม</w:t>
      </w:r>
    </w:p>
    <w:p w:rsidR="00AA07E9" w:rsidRPr="00927C0D" w:rsidRDefault="00F46FD9" w:rsidP="00F46FD9">
      <w:pPr>
        <w:spacing w:before="0" w:after="0" w:line="240" w:lineRule="auto"/>
        <w:ind w:left="1156" w:firstLine="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ที่</w:t>
      </w:r>
      <w:r w:rsidR="00AA07E9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.....................(โรงเรียนหลัก</w:t>
      </w:r>
      <w:r w:rsidR="00AA07E9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</w:t>
      </w:r>
      <w:r w:rsidR="00AA07E9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</w:t>
      </w:r>
      <w:r w:rsidR="00AA07E9"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</w:t>
      </w:r>
      <w:r w:rsidR="0081787B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761216" w:rsidRDefault="00AA6F0E" w:rsidP="009214D2">
      <w:pPr>
        <w:ind w:left="-270"/>
        <w:rPr>
          <w:lang w:bidi="th-TH"/>
        </w:rPr>
      </w:pPr>
      <w:r>
        <w:rPr>
          <w:rFonts w:hint="cs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3C271" wp14:editId="7216B67B">
                <wp:simplePos x="0" y="0"/>
                <wp:positionH relativeFrom="column">
                  <wp:posOffset>448448</wp:posOffset>
                </wp:positionH>
                <wp:positionV relativeFrom="paragraph">
                  <wp:posOffset>142959</wp:posOffset>
                </wp:positionV>
                <wp:extent cx="4789998" cy="563052"/>
                <wp:effectExtent l="76200" t="57150" r="67945" b="1041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998" cy="5630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D870B6" id="Rectangle 16" o:spid="_x0000_s1026" style="position:absolute;margin-left:35.3pt;margin-top:11.25pt;width:377.15pt;height:4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" fillcolor="#cbd5de [1300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74777" wp14:editId="61341DCA">
                <wp:simplePos x="0" y="0"/>
                <wp:positionH relativeFrom="column">
                  <wp:posOffset>1302551</wp:posOffset>
                </wp:positionH>
                <wp:positionV relativeFrom="paragraph">
                  <wp:posOffset>236882</wp:posOffset>
                </wp:positionV>
                <wp:extent cx="3776345" cy="421419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42141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2EB8" w:rsidRPr="00693B08" w:rsidRDefault="00752EB8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ข้าราชการครูและบุคลากรทางการศึกษา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4777" id="Text Box 18" o:spid="_x0000_s1038" type="#_x0000_t202" style="position:absolute;left:0;text-align:left;margin-left:102.55pt;margin-top:18.65pt;width:297.35pt;height:3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" fillcolor="#cbd5de [1300]" stroked="f" strokeweight="3pt">
                <v:textbox>
                  <w:txbxContent>
                    <w:p w:rsidR="00752EB8" w:rsidRPr="00693B08" w:rsidRDefault="00752EB8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ข้าราชการครูและบุคลากรทางการศึกษา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จำนวน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8480" behindDoc="0" locked="0" layoutInCell="1" allowOverlap="1" wp14:anchorId="6DBD4E9C" wp14:editId="32DD1C0C">
            <wp:simplePos x="0" y="0"/>
            <wp:positionH relativeFrom="column">
              <wp:posOffset>668986</wp:posOffset>
            </wp:positionH>
            <wp:positionV relativeFrom="paragraph">
              <wp:posOffset>78740</wp:posOffset>
            </wp:positionV>
            <wp:extent cx="667688" cy="667688"/>
            <wp:effectExtent l="0" t="0" r="0" b="0"/>
            <wp:wrapNone/>
            <wp:docPr id="19" name="Picture 19" descr="ภาพเส้นไอคอนผู้คน,เทมเพลต แบบ AI ดาวน์โหลดฟรี - Pik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ภาพเส้นไอคอนผู้คน,เทมเพลต แบบ AI ดาวน์โหลดฟรี - Pikbes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88" cy="6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A6D204" wp14:editId="15D3A252">
                <wp:simplePos x="0" y="0"/>
                <wp:positionH relativeFrom="column">
                  <wp:posOffset>3101644</wp:posOffset>
                </wp:positionH>
                <wp:positionV relativeFrom="paragraph">
                  <wp:posOffset>194310</wp:posOffset>
                </wp:positionV>
                <wp:extent cx="2779776" cy="3204058"/>
                <wp:effectExtent l="0" t="0" r="20955" b="15875"/>
                <wp:wrapNone/>
                <wp:docPr id="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76" cy="32040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2EB8" w:rsidRDefault="00752EB8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.....................(โรงเรียนมารวมบางชั้น)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3)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ข้าราชการครู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4)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พนักงานราชการ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5)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ครูอัตราจ้าง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6)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  รวมจำนวน..............คน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6.1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ลูกจ้างประจำ.......................คน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6.2 ลูกจ้างชั่วคราว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................คน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6.3 ลูกจ้างชั่วคราว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จากเงินนอกงบประมาณ.........คน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7) นักการภารโรง จำนวน..................คน</w:t>
                            </w:r>
                          </w:p>
                          <w:p w:rsidR="00752EB8" w:rsidRPr="00927C0D" w:rsidRDefault="00752EB8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52EB8" w:rsidRDefault="00752EB8" w:rsidP="002B09A9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D204" id="_x0000_s1039" type="#_x0000_t202" style="position:absolute;left:0;text-align:left;margin-left:244.2pt;margin-top:15.3pt;width:218.9pt;height:252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" fillcolor="white [3201]" strokeweight=".5pt">
                <v:textbox>
                  <w:txbxContent>
                    <w:p w:rsidR="00752EB8" w:rsidRDefault="00752EB8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.....................(โรงเรียนมารวมบางชั้น)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3)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ข้าราชการครู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4)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พนักงานราชการ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5)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ครูอัตราจ้าง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6)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  รวมจำนวน..............คน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6.1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ลูกจ้างประจำ.......................คน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6.2 ลูกจ้างชั่วคราว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จากเงินงบประมาณ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................คน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6.3 ลูกจ้างชั่วคราว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จากเงินนอกงบประมาณ.........คน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7) นักการภารโรง จำนวน..................คน</w:t>
                      </w:r>
                    </w:p>
                    <w:p w:rsidR="00752EB8" w:rsidRPr="00927C0D" w:rsidRDefault="00752EB8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52EB8" w:rsidRDefault="00752EB8" w:rsidP="002B09A9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73A791" wp14:editId="43F04C2E">
                <wp:simplePos x="0" y="0"/>
                <wp:positionH relativeFrom="column">
                  <wp:posOffset>127</wp:posOffset>
                </wp:positionH>
                <wp:positionV relativeFrom="paragraph">
                  <wp:posOffset>192786</wp:posOffset>
                </wp:positionV>
                <wp:extent cx="2779776" cy="3204058"/>
                <wp:effectExtent l="0" t="0" r="20955" b="15875"/>
                <wp:wrapNone/>
                <wp:docPr id="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76" cy="32040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2EB8" w:rsidRDefault="00752EB8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....................................(โรงเรียนหลัก)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3)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ข้าราชการครู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4)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พนักงานราชการ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5)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ครูอัตราจ้าง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6)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  รวมจำนวน..............คน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6.1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ลูกจ้างประจำ.......................คน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6.2 ลูกจ้างชั่วคราว</w:t>
                            </w:r>
                          </w:p>
                          <w:p w:rsidR="00752EB8" w:rsidRPr="002B09A9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................คน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6.3 ลูกจ้างชั่วคราว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จากเงินนอกงบประมาณ.........คน</w:t>
                            </w:r>
                          </w:p>
                          <w:p w:rsidR="00752EB8" w:rsidRDefault="00752EB8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7) นักการภารโรง จำนวน..................คน</w:t>
                            </w:r>
                          </w:p>
                          <w:p w:rsidR="00752EB8" w:rsidRPr="00927C0D" w:rsidRDefault="00752EB8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52EB8" w:rsidRDefault="00752EB8" w:rsidP="002B09A9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3A791" id="_x0000_s1040" type="#_x0000_t202" style="position:absolute;left:0;text-align:left;margin-left:0;margin-top:15.2pt;width:218.9pt;height:252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" fillcolor="white [3201]" strokeweight=".5pt">
                <v:textbox>
                  <w:txbxContent>
                    <w:p w:rsidR="00752EB8" w:rsidRDefault="00752EB8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....................................(โรงเรียนหลัก)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3)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ข้าราชการครู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4)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พนักงานราชการ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5)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ครูอัตราจ้าง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6)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  รวมจำนวน..............คน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6.1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ลูกจ้างประจำ.......................คน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6.2 ลูกจ้างชั่วคราว</w:t>
                      </w:r>
                    </w:p>
                    <w:p w:rsidR="00752EB8" w:rsidRPr="002B09A9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จากเงินงบประมาณ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................คน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6.3 ลูกจ้างชั่วคราว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จากเงินนอกงบประมาณ.........คน</w:t>
                      </w:r>
                    </w:p>
                    <w:p w:rsidR="00752EB8" w:rsidRDefault="00752EB8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7) นักการภารโรง จำนวน..................คน</w:t>
                      </w:r>
                    </w:p>
                    <w:p w:rsidR="00752EB8" w:rsidRPr="00927C0D" w:rsidRDefault="00752EB8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52EB8" w:rsidRDefault="00752EB8" w:rsidP="002B09A9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Pr="002B09A9" w:rsidRDefault="002B09A9" w:rsidP="002B09A9">
      <w:pPr>
        <w:spacing w:before="240"/>
        <w:ind w:left="-274"/>
        <w:rPr>
          <w:color w:val="000000" w:themeColor="text1"/>
          <w:sz w:val="24"/>
          <w:szCs w:val="24"/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A16D5A" wp14:editId="1EED17B3">
                <wp:simplePos x="0" y="0"/>
                <wp:positionH relativeFrom="column">
                  <wp:posOffset>2976880</wp:posOffset>
                </wp:positionH>
                <wp:positionV relativeFrom="paragraph">
                  <wp:posOffset>65075</wp:posOffset>
                </wp:positionV>
                <wp:extent cx="3423031" cy="468173"/>
                <wp:effectExtent l="0" t="0" r="6350" b="82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031" cy="468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29007C" w:rsidRDefault="00752EB8" w:rsidP="002B09A9">
                            <w:pPr>
                              <w:spacing w:before="0" w:after="0" w:line="240" w:lineRule="auto"/>
                              <w:ind w:left="86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กรณี 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bidi="th-TH"/>
                              </w:rPr>
                              <w:t>: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อยู่ระหว่างบริหารอัตรากำลัง (ถ้ามี) /หรือกรณีช่วยราชการ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br/>
                              <w:t xml:space="preserve">         โรงเรียนหลัก ให้ใส่ข้อมูลด้วยว่า “ช่วยราชการ”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16D5A" id="Text Box 24" o:spid="_x0000_s1041" type="#_x0000_t202" style="position:absolute;left:0;text-align:left;margin-left:234.4pt;margin-top:5.1pt;width:269.55pt;height:36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" fillcolor="white [3201]" stroked="f" strokeweight=".5pt">
                <v:textbox>
                  <w:txbxContent>
                    <w:p w:rsidR="00752EB8" w:rsidRPr="0029007C" w:rsidRDefault="00752EB8" w:rsidP="002B09A9">
                      <w:pPr>
                        <w:spacing w:before="0" w:after="0" w:line="240" w:lineRule="auto"/>
                        <w:ind w:left="86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 xml:space="preserve">กรณี 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lang w:bidi="th-TH"/>
                        </w:rPr>
                        <w:t>: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 xml:space="preserve"> อยู่ระหว่างบริหารอัตรากำลัง (ถ้ามี) /หรือกรณีช่วยราชการ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br/>
                        <w:t xml:space="preserve">         โรงเรียนหลัก ให้ใส่ข้อมูลด้วยว่า “ช่วยราชการ”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:rsidR="002B09A9" w:rsidRDefault="002B09A9" w:rsidP="002B09A9">
      <w:pPr>
        <w:spacing w:before="0" w:after="0" w:line="240" w:lineRule="auto"/>
        <w:ind w:left="-274"/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:rsidR="00946664" w:rsidRPr="00946664" w:rsidRDefault="002B09A9" w:rsidP="00752EB8">
      <w:pPr>
        <w:spacing w:before="0" w:after="0" w:line="240" w:lineRule="auto"/>
        <w:ind w:left="-27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s/>
          <w:lang w:bidi="th-TH"/>
        </w:rPr>
        <w:tab/>
      </w:r>
      <w:r w:rsidR="00946664" w:rsidRPr="00946664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="00946664" w:rsidRPr="00946664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946664" w:rsidRPr="00946664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  <w:r w:rsidR="00AA07E9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/</w:t>
      </w:r>
      <w:r w:rsidR="00AA07E9" w:rsidRPr="00AA07E9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หรือที่เป็นปัจจุบัน กรณีเพิ่งรวมสถานศึกษา</w:t>
      </w:r>
      <w:r w:rsidR="00664C90" w:rsidRPr="00664C90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u w:val="single"/>
          <w:cs/>
          <w:lang w:bidi="th-TH"/>
        </w:rPr>
        <w:t>บาง</w:t>
      </w:r>
      <w:r w:rsidR="00AA07E9" w:rsidRPr="00664C90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u w:val="single"/>
          <w:cs/>
          <w:lang w:bidi="th-TH"/>
        </w:rPr>
        <w:t>ชั้นเรียน</w:t>
      </w:r>
      <w:bookmarkStart w:id="0" w:name="_GoBack"/>
      <w:bookmarkEnd w:id="0"/>
    </w:p>
    <w:p w:rsidR="0029007C" w:rsidRPr="0029007C" w:rsidRDefault="00752EB8" w:rsidP="00752EB8">
      <w:pPr>
        <w:rPr>
          <w:noProof/>
          <w:lang w:eastAsia="en-US" w:bidi="th-TH"/>
        </w:rPr>
      </w:pPr>
      <w:r w:rsidRPr="0029007C"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AA405E9" wp14:editId="6183B10E">
                <wp:simplePos x="0" y="0"/>
                <wp:positionH relativeFrom="column">
                  <wp:posOffset>285420</wp:posOffset>
                </wp:positionH>
                <wp:positionV relativeFrom="paragraph">
                  <wp:posOffset>-188112</wp:posOffset>
                </wp:positionV>
                <wp:extent cx="4294022" cy="2921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4022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29007C" w:rsidRDefault="00752EB8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...................(โรงเรียนรวม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บางชั้น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752EB8" w:rsidRPr="0029007C" w:rsidRDefault="00752EB8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05E9" id="Text Box 29" o:spid="_x0000_s1042" type="#_x0000_t202" style="position:absolute;margin-left:22.45pt;margin-top:-14.8pt;width:338.1pt;height:2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" fillcolor="white [3201]" stroked="f" strokeweight=".5pt">
                <v:textbox>
                  <w:txbxContent>
                    <w:p w:rsidR="00752EB8" w:rsidRPr="0029007C" w:rsidRDefault="00752EB8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...................(โรงเรียนรวม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บางชั้น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752EB8" w:rsidRPr="0029007C" w:rsidRDefault="00752EB8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09A9"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7DA139" wp14:editId="276B903C">
                <wp:simplePos x="0" y="0"/>
                <wp:positionH relativeFrom="column">
                  <wp:posOffset>214160</wp:posOffset>
                </wp:positionH>
                <wp:positionV relativeFrom="paragraph">
                  <wp:posOffset>12010</wp:posOffset>
                </wp:positionV>
                <wp:extent cx="5788080" cy="1455088"/>
                <wp:effectExtent l="0" t="0" r="22225" b="12065"/>
                <wp:wrapNone/>
                <wp:docPr id="161712022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CDB5859" id="Rounded Rectangle 39" o:spid="_x0000_s1026" style="position:absolute;margin-left:16.85pt;margin-top:.95pt;width:455.75pt;height:11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2Bo3SN4AAAAIAQAADwAAAGRycy9kb3du&#10;cmV2LnhtbEyPzU7DMBCE70i8g7VIXBB1flogIU4FSEj0RgMP4MbbJGq8DrbbhrdnOcFxdkYz31br&#10;2Y7ihD4MjhSkiwQEUuvMQJ2Cz4/X2wcQIWoyenSECr4xwLq+vKh0adyZtnhqYie4hEKpFfQxTqWU&#10;oe3R6rBwExJ7e+etjix9J43XZy63o8yS5E5aPRAv9HrClx7bQ3O0Cnz6ts+/aOmL7H0lDxu7vTHN&#10;s1LXV/PTI4iIc/wLwy8+o0PNTDt3JBPEqCDP7znJ9wIE28VylYHYKcjyNAFZV/L/A/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NgaN0j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89984" behindDoc="0" locked="0" layoutInCell="1" allowOverlap="1" wp14:anchorId="789EC692" wp14:editId="7A9A82B7">
            <wp:simplePos x="0" y="0"/>
            <wp:positionH relativeFrom="column">
              <wp:posOffset>601980</wp:posOffset>
            </wp:positionH>
            <wp:positionV relativeFrom="paragraph">
              <wp:posOffset>10160</wp:posOffset>
            </wp:positionV>
            <wp:extent cx="484505" cy="484505"/>
            <wp:effectExtent l="0" t="0" r="0" b="0"/>
            <wp:wrapNone/>
            <wp:docPr id="37" name="Picture 37" descr="Check Mark ok sign Icon' Water Bottle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eck Mark ok sign Icon' Water Bottle | Spreadshir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34B816" wp14:editId="6905160F">
                <wp:simplePos x="0" y="0"/>
                <wp:positionH relativeFrom="column">
                  <wp:posOffset>1140128</wp:posOffset>
                </wp:positionH>
                <wp:positionV relativeFrom="paragraph">
                  <wp:posOffset>59911</wp:posOffset>
                </wp:positionV>
                <wp:extent cx="4118610" cy="811987"/>
                <wp:effectExtent l="0" t="0" r="0" b="762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610" cy="811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761216" w:rsidRDefault="00752EB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จุดเด่น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752EB8" w:rsidRPr="00761216" w:rsidRDefault="00752EB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3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4B816" id="Text Box 35" o:spid="_x0000_s1043" type="#_x0000_t202" style="position:absolute;left:0;text-align:left;margin-left:89.75pt;margin-top:4.7pt;width:324.3pt;height:63.9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" filled="f" stroked="f" strokeweight=".5pt">
                <v:textbox>
                  <w:txbxContent>
                    <w:p w:rsidR="00752EB8" w:rsidRPr="00761216" w:rsidRDefault="00752EB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จุดเด่น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:rsidR="00752EB8" w:rsidRPr="00761216" w:rsidRDefault="00752EB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3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91008" behindDoc="0" locked="0" layoutInCell="1" allowOverlap="1" wp14:anchorId="4787174F" wp14:editId="345AF882">
            <wp:simplePos x="0" y="0"/>
            <wp:positionH relativeFrom="column">
              <wp:posOffset>283458</wp:posOffset>
            </wp:positionH>
            <wp:positionV relativeFrom="paragraph">
              <wp:posOffset>141163</wp:posOffset>
            </wp:positionV>
            <wp:extent cx="1086219" cy="627767"/>
            <wp:effectExtent l="0" t="0" r="0" b="0"/>
            <wp:wrapNone/>
            <wp:docPr id="38" name="Picture 38" descr="คอมพิวเตอร์ของไอคอน, ICONAME, ชาร์ต png - png คอมพิวเตอร์ของไอคอน, ICONAME,  ชาร์ต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คอมพิวเตอร์ของไอคอน, ICONAME, ชาร์ต png - png คอมพิวเตอร์ของไอคอน, ICONAME,  ชาร์ต icon vecto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19" cy="6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95FA28" wp14:editId="2C3F84BF">
                <wp:simplePos x="0" y="0"/>
                <wp:positionH relativeFrom="column">
                  <wp:posOffset>1246367</wp:posOffset>
                </wp:positionH>
                <wp:positionV relativeFrom="paragraph">
                  <wp:posOffset>281885</wp:posOffset>
                </wp:positionV>
                <wp:extent cx="3927475" cy="9620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4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จุดที่ควรพัฒนา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  <w:p w:rsidR="00752EB8" w:rsidRDefault="00752EB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  <w:t xml:space="preserve">    2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)..........................................................................</w:t>
                            </w:r>
                          </w:p>
                          <w:p w:rsidR="00752EB8" w:rsidRPr="00761216" w:rsidRDefault="00752EB8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3)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5FA28" id="Text Box 36" o:spid="_x0000_s1044" type="#_x0000_t202" style="position:absolute;left:0;text-align:left;margin-left:98.15pt;margin-top:22.2pt;width:309.25pt;height:7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" filled="f" stroked="f" strokeweight=".5pt">
                <v:textbox>
                  <w:txbxContent>
                    <w:p w:rsidR="00752EB8" w:rsidRDefault="00752EB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จุดที่ควรพัฒนา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  <w:p w:rsidR="00752EB8" w:rsidRDefault="00752EB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  <w:t xml:space="preserve">    2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)..........................................................................</w:t>
                      </w:r>
                    </w:p>
                    <w:p w:rsidR="00752EB8" w:rsidRPr="00761216" w:rsidRDefault="00752EB8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3)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AA9CCF" wp14:editId="3DF56C80">
                <wp:simplePos x="0" y="0"/>
                <wp:positionH relativeFrom="column">
                  <wp:posOffset>230532</wp:posOffset>
                </wp:positionH>
                <wp:positionV relativeFrom="paragraph">
                  <wp:posOffset>7068</wp:posOffset>
                </wp:positionV>
                <wp:extent cx="5788080" cy="1455088"/>
                <wp:effectExtent l="0" t="0" r="22225" b="12065"/>
                <wp:wrapNone/>
                <wp:docPr id="110317216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5CBBE31" id="Rounded Rectangle 39" o:spid="_x0000_s1026" style="position:absolute;margin-left:18.15pt;margin-top:.55pt;width:455.75pt;height:114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vEh0pd4AAAAIAQAADwAAAGRycy9kb3du&#10;cmV2LnhtbEyPzU7DMBCE70i8g7VIXBB1fkpLQ5wKkJDojYY+gBtvk6jxOthuG96e5QTHnRnNflOu&#10;JzuIM/rQO1KQzhIQSI0zPbUKdp9v948gQtRk9OAIFXxjgHV1fVXqwrgLbfFcx1ZwCYVCK+hiHAsp&#10;Q9Oh1WHmRiT2Ds5bHfn0rTReX7jcDjJLkoW0uif+0OkRXztsjvXJKvDp+yH/orlfZR8P8rix2ztT&#10;vyh1ezM9P4GIOMW/MPziMzpUzLR3JzJBDAryRc5J1lMQbK/mS16yV5DlSQayKuX/Ad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LxIdKX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4D5FAE" w:rsidRDefault="004D5FAE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D37D3" w:rsidRDefault="007D37D3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C05D6" w:rsidRPr="009214D2" w:rsidRDefault="0029007C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29007C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0A3A5E" wp14:editId="106E0C42">
                <wp:simplePos x="0" y="0"/>
                <wp:positionH relativeFrom="column">
                  <wp:posOffset>-255906</wp:posOffset>
                </wp:positionH>
                <wp:positionV relativeFrom="paragraph">
                  <wp:posOffset>429946</wp:posOffset>
                </wp:positionV>
                <wp:extent cx="4491533" cy="292100"/>
                <wp:effectExtent l="0" t="0" r="444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1533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29007C" w:rsidRDefault="00752EB8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...................(โรงเรียนรวมบางชั้น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752EB8" w:rsidRPr="0029007C" w:rsidRDefault="00752EB8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A3A5E" id="Text Box 31" o:spid="_x0000_s1045" type="#_x0000_t202" style="position:absolute;left:0;text-align:left;margin-left:-20.15pt;margin-top:33.85pt;width:353.65pt;height:2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" fillcolor="white [3201]" stroked="f" strokeweight=".5pt">
                <v:textbox>
                  <w:txbxContent>
                    <w:p w:rsidR="00752EB8" w:rsidRPr="0029007C" w:rsidRDefault="00752EB8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...................(โรงเรียนรวมบางชั้น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752EB8" w:rsidRPr="0029007C" w:rsidRDefault="00752EB8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05D6"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 xml:space="preserve">ปัญหา อุปสรรค และแนวทางแก้ไข </w:t>
      </w:r>
    </w:p>
    <w:p w:rsidR="0029007C" w:rsidRDefault="0029007C" w:rsidP="00D507B0">
      <w:pPr>
        <w:ind w:left="-360"/>
        <w:rPr>
          <w:lang w:bidi="th-TH"/>
        </w:rPr>
      </w:pPr>
    </w:p>
    <w:p w:rsidR="00761216" w:rsidRDefault="00D507B0" w:rsidP="00D507B0">
      <w:pPr>
        <w:ind w:left="-36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6608" behindDoc="0" locked="0" layoutInCell="1" allowOverlap="1" wp14:anchorId="344E8798" wp14:editId="666936C4">
            <wp:simplePos x="0" y="0"/>
            <wp:positionH relativeFrom="column">
              <wp:posOffset>-102235</wp:posOffset>
            </wp:positionH>
            <wp:positionV relativeFrom="paragraph">
              <wp:posOffset>257810</wp:posOffset>
            </wp:positionV>
            <wp:extent cx="822960" cy="833298"/>
            <wp:effectExtent l="0" t="0" r="0" b="0"/>
            <wp:wrapNone/>
            <wp:docPr id="61" name="Picture 61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97" b="48570"/>
                    <a:stretch/>
                  </pic:blipFill>
                  <pic:spPr bwMode="auto">
                    <a:xfrm>
                      <a:off x="0" y="0"/>
                      <a:ext cx="822960" cy="8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517AD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B49641" wp14:editId="54F8F120">
                <wp:simplePos x="0" y="0"/>
                <wp:positionH relativeFrom="column">
                  <wp:posOffset>571031</wp:posOffset>
                </wp:positionH>
                <wp:positionV relativeFrom="paragraph">
                  <wp:posOffset>223796</wp:posOffset>
                </wp:positionV>
                <wp:extent cx="1208405" cy="421419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8405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7C05D6" w:rsidRDefault="00752EB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บริหารทั่วไป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49641" id="Text Box 41" o:spid="_x0000_s1046" type="#_x0000_t202" style="position:absolute;left:0;text-align:left;margin-left:44.95pt;margin-top:17.6pt;width:95.15pt;height:3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" filled="f" stroked="f" strokeweight=".5pt">
                <v:textbox>
                  <w:txbxContent>
                    <w:p w:rsidR="00752EB8" w:rsidRPr="007C05D6" w:rsidRDefault="00752EB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บริหารทั่วไป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F512C2" wp14:editId="63BC016B">
                <wp:simplePos x="0" y="0"/>
                <wp:positionH relativeFrom="column">
                  <wp:posOffset>1660359</wp:posOffset>
                </wp:positionH>
                <wp:positionV relativeFrom="paragraph">
                  <wp:posOffset>263553</wp:posOffset>
                </wp:positionV>
                <wp:extent cx="4356846" cy="604133"/>
                <wp:effectExtent l="0" t="0" r="0" b="57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..............................................................................................................    </w:t>
                            </w:r>
                          </w:p>
                          <w:p w:rsidR="00752EB8" w:rsidRPr="00761216" w:rsidRDefault="00752EB8" w:rsidP="007C05D6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12C2" id="Text Box 42" o:spid="_x0000_s1047" type="#_x0000_t202" style="position:absolute;left:0;text-align:left;margin-left:130.75pt;margin-top:20.75pt;width:343.05pt;height:47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" filled="f" stroked="f" strokeweight=".5pt">
                <v:textbox>
                  <w:txbxContent>
                    <w:p w:rsidR="00752EB8" w:rsidRDefault="00752EB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..............................................................................................................    </w:t>
                      </w:r>
                    </w:p>
                    <w:p w:rsidR="00752EB8" w:rsidRPr="00761216" w:rsidRDefault="00752EB8" w:rsidP="007C05D6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7C05D6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31DD5978" wp14:editId="6D570717">
                <wp:simplePos x="0" y="0"/>
                <wp:positionH relativeFrom="column">
                  <wp:posOffset>332105</wp:posOffset>
                </wp:positionH>
                <wp:positionV relativeFrom="paragraph">
                  <wp:posOffset>184177</wp:posOffset>
                </wp:positionV>
                <wp:extent cx="5788080" cy="1455088"/>
                <wp:effectExtent l="0" t="0" r="22225" b="1206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64BB0DD" id="Rounded Rectangle 39" o:spid="_x0000_s1026" style="position:absolute;margin-left:26.15pt;margin-top:14.5pt;width:455.75pt;height:114.55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BE24E5" wp14:editId="035FB155">
                <wp:simplePos x="0" y="0"/>
                <wp:positionH relativeFrom="column">
                  <wp:posOffset>1660676</wp:posOffset>
                </wp:positionH>
                <wp:positionV relativeFrom="paragraph">
                  <wp:posOffset>9296</wp:posOffset>
                </wp:positionV>
                <wp:extent cx="4302735" cy="604133"/>
                <wp:effectExtent l="0" t="0" r="0" b="571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752EB8" w:rsidRDefault="00752EB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E24E5" id="Text Box 43" o:spid="_x0000_s1048" type="#_x0000_t202" style="position:absolute;left:0;text-align:left;margin-left:130.75pt;margin-top:.75pt;width:338.8pt;height:4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" filled="f" stroked="f" strokeweight=".5pt">
                <v:textbox>
                  <w:txbxContent>
                    <w:p w:rsidR="00752EB8" w:rsidRDefault="00752EB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:rsidR="00752EB8" w:rsidRDefault="00752EB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8656" behindDoc="0" locked="0" layoutInCell="1" allowOverlap="1" wp14:anchorId="009A1693" wp14:editId="3C41EA31">
            <wp:simplePos x="0" y="0"/>
            <wp:positionH relativeFrom="column">
              <wp:posOffset>-132080</wp:posOffset>
            </wp:positionH>
            <wp:positionV relativeFrom="paragraph">
              <wp:posOffset>308610</wp:posOffset>
            </wp:positionV>
            <wp:extent cx="822960" cy="796906"/>
            <wp:effectExtent l="0" t="0" r="0" b="0"/>
            <wp:wrapNone/>
            <wp:docPr id="62" name="Picture 62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5" b="50812"/>
                    <a:stretch/>
                  </pic:blipFill>
                  <pic:spPr bwMode="auto">
                    <a:xfrm>
                      <a:off x="0" y="0"/>
                      <a:ext cx="822960" cy="79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60AD6A" wp14:editId="1315FC8E">
                <wp:simplePos x="0" y="0"/>
                <wp:positionH relativeFrom="column">
                  <wp:posOffset>332492</wp:posOffset>
                </wp:positionH>
                <wp:positionV relativeFrom="paragraph">
                  <wp:posOffset>282741</wp:posOffset>
                </wp:positionV>
                <wp:extent cx="5788080" cy="1455088"/>
                <wp:effectExtent l="0" t="0" r="22225" b="1206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CA368E0" id="Rounded Rectangle 47" o:spid="_x0000_s1026" style="position:absolute;margin-left:26.2pt;margin-top:22.25pt;width:455.75pt;height:114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" filled="f" strokecolor="#394b5a [1604]" strokeweight="2pt"/>
            </w:pict>
          </mc:Fallback>
        </mc:AlternateContent>
      </w: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E99533" wp14:editId="2C357DD5">
                <wp:simplePos x="0" y="0"/>
                <wp:positionH relativeFrom="column">
                  <wp:posOffset>1967789</wp:posOffset>
                </wp:positionH>
                <wp:positionV relativeFrom="paragraph">
                  <wp:posOffset>106528</wp:posOffset>
                </wp:positionV>
                <wp:extent cx="4356846" cy="604133"/>
                <wp:effectExtent l="0" t="0" r="0" b="5715"/>
                <wp:wrapNone/>
                <wp:docPr id="152418794" name="Text Box 152418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.........................................................................................................    </w:t>
                            </w:r>
                          </w:p>
                          <w:p w:rsidR="00752EB8" w:rsidRPr="00761216" w:rsidRDefault="00752EB8" w:rsidP="00571CB4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9533" id="Text Box 152418794" o:spid="_x0000_s1049" type="#_x0000_t202" style="position:absolute;left:0;text-align:left;margin-left:154.95pt;margin-top:8.4pt;width:343.05pt;height:47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" filled="f" stroked="f" strokeweight=".5pt">
                <v:textbox>
                  <w:txbxContent>
                    <w:p w:rsidR="00752EB8" w:rsidRDefault="00752EB8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.........................................................................................................    </w:t>
                      </w:r>
                    </w:p>
                    <w:p w:rsidR="00752EB8" w:rsidRPr="00761216" w:rsidRDefault="00752EB8" w:rsidP="00571CB4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0D94C4" wp14:editId="4BF782B3">
                <wp:simplePos x="0" y="0"/>
                <wp:positionH relativeFrom="column">
                  <wp:posOffset>570865</wp:posOffset>
                </wp:positionH>
                <wp:positionV relativeFrom="paragraph">
                  <wp:posOffset>54914</wp:posOffset>
                </wp:positionV>
                <wp:extent cx="1765189" cy="413468"/>
                <wp:effectExtent l="0" t="0" r="0" b="571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7C05D6" w:rsidRDefault="00752EB8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งานบุคคล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94C4" id="Text Box 46" o:spid="_x0000_s1050" type="#_x0000_t202" style="position:absolute;left:0;text-align:left;margin-left:44.95pt;margin-top:4.3pt;width:139pt;height:3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" filled="f" stroked="f" strokeweight=".5pt">
                <v:textbox>
                  <w:txbxContent>
                    <w:p w:rsidR="00752EB8" w:rsidRPr="007C05D6" w:rsidRDefault="00752EB8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งานบุคคล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10ED15" wp14:editId="4CF73252">
                <wp:simplePos x="0" y="0"/>
                <wp:positionH relativeFrom="column">
                  <wp:posOffset>1953159</wp:posOffset>
                </wp:positionH>
                <wp:positionV relativeFrom="paragraph">
                  <wp:posOffset>162992</wp:posOffset>
                </wp:positionV>
                <wp:extent cx="4302735" cy="604133"/>
                <wp:effectExtent l="0" t="0" r="0" b="5715"/>
                <wp:wrapNone/>
                <wp:docPr id="833337976" name="Text Box 833337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</w:t>
                            </w:r>
                          </w:p>
                          <w:p w:rsidR="00752EB8" w:rsidRDefault="00752EB8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D15" id="Text Box 833337976" o:spid="_x0000_s1051" type="#_x0000_t202" style="position:absolute;left:0;text-align:left;margin-left:153.8pt;margin-top:12.85pt;width:338.8pt;height:47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" filled="f" stroked="f" strokeweight=".5pt">
                <v:textbox>
                  <w:txbxContent>
                    <w:p w:rsidR="00752EB8" w:rsidRDefault="00752EB8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</w:t>
                      </w:r>
                    </w:p>
                    <w:p w:rsidR="00752EB8" w:rsidRDefault="00752EB8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D507B0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29007C" w:rsidP="007D37D3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29007C"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72B7FA8" wp14:editId="0ACD4825">
                <wp:simplePos x="0" y="0"/>
                <wp:positionH relativeFrom="column">
                  <wp:posOffset>-263221</wp:posOffset>
                </wp:positionH>
                <wp:positionV relativeFrom="paragraph">
                  <wp:posOffset>258115</wp:posOffset>
                </wp:positionV>
                <wp:extent cx="4506163" cy="292100"/>
                <wp:effectExtent l="0" t="0" r="889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6163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29007C" w:rsidRDefault="00752EB8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...................(โรงเรียนรวมบางชั้น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752EB8" w:rsidRPr="0029007C" w:rsidRDefault="00752EB8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B7FA8" id="Text Box 32" o:spid="_x0000_s1052" type="#_x0000_t202" style="position:absolute;left:0;text-align:left;margin-left:-20.75pt;margin-top:20.3pt;width:354.8pt;height:2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" fillcolor="white [3201]" stroked="f" strokeweight=".5pt">
                <v:textbox>
                  <w:txbxContent>
                    <w:p w:rsidR="00752EB8" w:rsidRPr="0029007C" w:rsidRDefault="00752EB8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...................(โรงเรียนรวมบางชั้น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752EB8" w:rsidRPr="0029007C" w:rsidRDefault="00752EB8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37D3"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 xml:space="preserve">ปัญหา อุปสรรค และแนวทางแก้ไข </w:t>
      </w:r>
    </w:p>
    <w:p w:rsidR="0029007C" w:rsidRPr="009214D2" w:rsidRDefault="0029007C" w:rsidP="007D37D3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D507B0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20704" behindDoc="0" locked="0" layoutInCell="1" allowOverlap="1" wp14:anchorId="79641C36" wp14:editId="1DE3610D">
            <wp:simplePos x="0" y="0"/>
            <wp:positionH relativeFrom="column">
              <wp:posOffset>-131114</wp:posOffset>
            </wp:positionH>
            <wp:positionV relativeFrom="paragraph">
              <wp:posOffset>231278</wp:posOffset>
            </wp:positionV>
            <wp:extent cx="770528" cy="755374"/>
            <wp:effectExtent l="0" t="0" r="0" b="0"/>
            <wp:wrapNone/>
            <wp:docPr id="63" name="Picture 63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59" r="52392"/>
                    <a:stretch/>
                  </pic:blipFill>
                  <pic:spPr bwMode="auto">
                    <a:xfrm>
                      <a:off x="0" y="0"/>
                      <a:ext cx="770528" cy="7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7B0" w:rsidRPr="004351CF" w:rsidRDefault="0085005C" w:rsidP="00D507B0">
      <w:pPr>
        <w:ind w:left="-270"/>
        <w:rPr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9B3ECD" wp14:editId="6DB9DAFB">
                <wp:simplePos x="0" y="0"/>
                <wp:positionH relativeFrom="page">
                  <wp:posOffset>3114040</wp:posOffset>
                </wp:positionH>
                <wp:positionV relativeFrom="paragraph">
                  <wp:posOffset>198425</wp:posOffset>
                </wp:positionV>
                <wp:extent cx="4356846" cy="604133"/>
                <wp:effectExtent l="0" t="0" r="0" b="5715"/>
                <wp:wrapNone/>
                <wp:docPr id="2100369554" name="Text Box 2100369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752EB8" w:rsidRPr="00761216" w:rsidRDefault="00752EB8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B3ECD" id="Text Box 2100369554" o:spid="_x0000_s1053" type="#_x0000_t202" style="position:absolute;left:0;text-align:left;margin-left:245.2pt;margin-top:15.6pt;width:343.05pt;height:47.5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" filled="f" stroked="f" strokeweight=".5pt">
                <v:textbox>
                  <w:txbxContent>
                    <w:p w:rsidR="00752EB8" w:rsidRDefault="00752EB8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:rsidR="00752EB8" w:rsidRPr="00761216" w:rsidRDefault="00752EB8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C509A1" wp14:editId="4EDC1296">
                <wp:simplePos x="0" y="0"/>
                <wp:positionH relativeFrom="column">
                  <wp:posOffset>570865</wp:posOffset>
                </wp:positionH>
                <wp:positionV relativeFrom="paragraph">
                  <wp:posOffset>147900</wp:posOffset>
                </wp:positionV>
                <wp:extent cx="1765189" cy="413468"/>
                <wp:effectExtent l="0" t="0" r="0" b="571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7C05D6" w:rsidRDefault="00752EB8" w:rsidP="00D507B0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งานวิชาการ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509A1" id="Text Box 57" o:spid="_x0000_s1054" type="#_x0000_t202" style="position:absolute;left:0;text-align:left;margin-left:44.95pt;margin-top:11.65pt;width:139pt;height:32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" filled="f" stroked="f" strokeweight=".5pt">
                <v:textbox>
                  <w:txbxContent>
                    <w:p w:rsidR="00752EB8" w:rsidRPr="007C05D6" w:rsidRDefault="00752EB8" w:rsidP="00D507B0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งานวิชาการ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507B0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0F2015" wp14:editId="0DC6FE28">
                <wp:simplePos x="0" y="0"/>
                <wp:positionH relativeFrom="column">
                  <wp:posOffset>316009</wp:posOffset>
                </wp:positionH>
                <wp:positionV relativeFrom="paragraph">
                  <wp:posOffset>130810</wp:posOffset>
                </wp:positionV>
                <wp:extent cx="5788080" cy="1455088"/>
                <wp:effectExtent l="0" t="0" r="22225" b="12065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BD8837D" id="Rounded Rectangle 58" o:spid="_x0000_s1026" style="position:absolute;margin-left:24.9pt;margin-top:10.3pt;width:455.75pt;height:114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D507B0" w:rsidRDefault="009A517D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4EA11E" wp14:editId="30521CC1">
                <wp:simplePos x="0" y="0"/>
                <wp:positionH relativeFrom="column">
                  <wp:posOffset>316589</wp:posOffset>
                </wp:positionH>
                <wp:positionV relativeFrom="paragraph">
                  <wp:posOffset>1600200</wp:posOffset>
                </wp:positionV>
                <wp:extent cx="5788025" cy="1685483"/>
                <wp:effectExtent l="0" t="0" r="22225" b="1016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168548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07B5B4A" id="Rounded Rectangle 64" o:spid="_x0000_s1026" style="position:absolute;margin-left:24.95pt;margin-top:126pt;width:455.75pt;height:132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" filled="f" strokecolor="#394b5a [1604]" strokeweight="2pt"/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E87CD6B" wp14:editId="470F4EB3">
                <wp:simplePos x="0" y="0"/>
                <wp:positionH relativeFrom="column">
                  <wp:posOffset>571059</wp:posOffset>
                </wp:positionH>
                <wp:positionV relativeFrom="paragraph">
                  <wp:posOffset>1598185</wp:posOffset>
                </wp:positionV>
                <wp:extent cx="1765189" cy="413468"/>
                <wp:effectExtent l="0" t="0" r="0" b="571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Pr="007C05D6" w:rsidRDefault="00752EB8" w:rsidP="009F76A3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CD6B" id="Text Box 65" o:spid="_x0000_s1055" type="#_x0000_t202" style="position:absolute;left:0;text-align:left;margin-left:44.95pt;margin-top:125.85pt;width:139pt;height:32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" filled="f" stroked="f" strokeweight=".5pt">
                <v:textbox>
                  <w:txbxContent>
                    <w:p w:rsidR="00752EB8" w:rsidRPr="007C05D6" w:rsidRDefault="00752EB8" w:rsidP="009F76A3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งบประมาณ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w:drawing>
          <wp:anchor distT="0" distB="0" distL="114300" distR="114300" simplePos="0" relativeHeight="251723776" behindDoc="0" locked="0" layoutInCell="1" allowOverlap="1" wp14:anchorId="3AE073B0" wp14:editId="5299126E">
            <wp:simplePos x="0" y="0"/>
            <wp:positionH relativeFrom="column">
              <wp:posOffset>-128739</wp:posOffset>
            </wp:positionH>
            <wp:positionV relativeFrom="paragraph">
              <wp:posOffset>1392997</wp:posOffset>
            </wp:positionV>
            <wp:extent cx="822960" cy="828304"/>
            <wp:effectExtent l="0" t="0" r="0" b="0"/>
            <wp:wrapNone/>
            <wp:docPr id="60" name="Picture 60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3" t="50483"/>
                    <a:stretch/>
                  </pic:blipFill>
                  <pic:spPr bwMode="auto">
                    <a:xfrm>
                      <a:off x="0" y="0"/>
                      <a:ext cx="822960" cy="82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C2FD7B" wp14:editId="731929C3">
                <wp:simplePos x="0" y="0"/>
                <wp:positionH relativeFrom="column">
                  <wp:posOffset>2077517</wp:posOffset>
                </wp:positionH>
                <wp:positionV relativeFrom="paragraph">
                  <wp:posOffset>191618</wp:posOffset>
                </wp:positionV>
                <wp:extent cx="4302735" cy="604133"/>
                <wp:effectExtent l="0" t="0" r="0" b="5715"/>
                <wp:wrapNone/>
                <wp:docPr id="36845970" name="Text Box 36845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752EB8" w:rsidRDefault="00752EB8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FD7B" id="Text Box 36845970" o:spid="_x0000_s1056" type="#_x0000_t202" style="position:absolute;left:0;text-align:left;margin-left:163.6pt;margin-top:15.1pt;width:338.8pt;height:47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" filled="f" stroked="f" strokeweight=".5pt">
                <v:textbox>
                  <w:txbxContent>
                    <w:p w:rsidR="00752EB8" w:rsidRDefault="00752EB8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:rsidR="00752EB8" w:rsidRDefault="00752EB8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8329A9" wp14:editId="7727A448">
                <wp:simplePos x="0" y="0"/>
                <wp:positionH relativeFrom="page">
                  <wp:posOffset>3107690</wp:posOffset>
                </wp:positionH>
                <wp:positionV relativeFrom="paragraph">
                  <wp:posOffset>254305</wp:posOffset>
                </wp:positionV>
                <wp:extent cx="4356735" cy="603885"/>
                <wp:effectExtent l="0" t="0" r="0" b="5715"/>
                <wp:wrapNone/>
                <wp:docPr id="1889493380" name="Text Box 1889493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752EB8" w:rsidRPr="00761216" w:rsidRDefault="00752EB8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329A9" id="Text Box 1889493380" o:spid="_x0000_s1057" type="#_x0000_t202" style="position:absolute;left:0;text-align:left;margin-left:244.7pt;margin-top:20pt;width:343.05pt;height:47.5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" filled="f" stroked="f" strokeweight=".5pt">
                <v:textbox>
                  <w:txbxContent>
                    <w:p w:rsidR="00752EB8" w:rsidRDefault="00752EB8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:rsidR="00752EB8" w:rsidRPr="00761216" w:rsidRDefault="00752EB8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E1E0EE" wp14:editId="578D61C9">
                <wp:simplePos x="0" y="0"/>
                <wp:positionH relativeFrom="column">
                  <wp:posOffset>2070329</wp:posOffset>
                </wp:positionH>
                <wp:positionV relativeFrom="paragraph">
                  <wp:posOffset>11608</wp:posOffset>
                </wp:positionV>
                <wp:extent cx="4045306" cy="790041"/>
                <wp:effectExtent l="0" t="0" r="0" b="0"/>
                <wp:wrapNone/>
                <wp:docPr id="1397856246" name="Text Box 1397856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306" cy="790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EB8" w:rsidRDefault="00752EB8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752EB8" w:rsidRDefault="00752EB8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  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E0EE" id="Text Box 1397856246" o:spid="_x0000_s1058" type="#_x0000_t202" style="position:absolute;left:0;text-align:left;margin-left:163pt;margin-top:.9pt;width:318.55pt;height:62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" filled="f" stroked="f" strokeweight=".5pt">
                <v:textbox>
                  <w:txbxContent>
                    <w:p w:rsidR="00752EB8" w:rsidRDefault="00752EB8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:rsidR="00752EB8" w:rsidRDefault="00752EB8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  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BB1E55" w:rsidRDefault="00BB1E55" w:rsidP="009214D2">
      <w:pPr>
        <w:ind w:left="-270"/>
        <w:rPr>
          <w:cs/>
          <w:lang w:bidi="th-TH"/>
        </w:rPr>
        <w:sectPr w:rsidR="00BB1E55" w:rsidSect="00B30E9E">
          <w:headerReference w:type="default" r:id="rId21"/>
          <w:footerReference w:type="default" r:id="rId22"/>
          <w:pgSz w:w="11909" w:h="16834" w:code="9"/>
          <w:pgMar w:top="1886" w:right="1555" w:bottom="1800" w:left="1555" w:header="864" w:footer="720" w:gutter="0"/>
          <w:pgNumType w:start="1"/>
          <w:cols w:space="720"/>
          <w:docGrid w:linePitch="360"/>
        </w:sectPr>
      </w:pPr>
    </w:p>
    <w:p w:rsidR="004A4B40" w:rsidRDefault="004A4B40" w:rsidP="00AA07E9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lastRenderedPageBreak/>
        <w:t>แผนปฏิบัติการขับเคลื่อนนโยบายและจุดเน้นฯ และนโยบายระยะเร่งด่วน (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 xml:space="preserve">Quick Win) </w:t>
      </w:r>
      <w:proofErr w:type="spellStart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สพฐ</w:t>
      </w:r>
      <w:proofErr w:type="spellEnd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. ประจำปีงบประมาณ พ.ศ. 2567 (ตุลาคม 2566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กันยายน 2567)</w:t>
      </w:r>
    </w:p>
    <w:p w:rsidR="004A4B40" w:rsidRDefault="0029007C" w:rsidP="00AA07E9">
      <w:pPr>
        <w:pStyle w:val="ListParagraph"/>
        <w:spacing w:before="0" w:after="240" w:line="240" w:lineRule="auto"/>
        <w:ind w:left="-1098" w:right="-89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7EEE91" wp14:editId="59F48B49">
                <wp:simplePos x="0" y="0"/>
                <wp:positionH relativeFrom="column">
                  <wp:posOffset>6548755</wp:posOffset>
                </wp:positionH>
                <wp:positionV relativeFrom="paragraph">
                  <wp:posOffset>67310</wp:posOffset>
                </wp:positionV>
                <wp:extent cx="2494483" cy="467940"/>
                <wp:effectExtent l="0" t="0" r="20320" b="27940"/>
                <wp:wrapNone/>
                <wp:docPr id="15387323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483" cy="467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2EB8" w:rsidRPr="007D37D3" w:rsidRDefault="00752EB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lang w:bidi="th-TH"/>
                              </w:rPr>
                            </w:pPr>
                            <w:r w:rsidRPr="00225F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**</w:t>
                            </w:r>
                            <w:r w:rsidRPr="00225F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ไม่กำหนดให้ต้องดำเนินการทุกนโยบาย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 xml:space="preserve"> ทั้งนี้ ให้เป็นไป</w:t>
                            </w:r>
                            <w:r w:rsidRPr="007D37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ตามบริบท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br/>
                            </w:r>
                            <w:r w:rsidRPr="0054792E">
                              <w:rPr>
                                <w:rFonts w:ascii="TH SarabunPSK Bold" w:hAnsi="TH SarabunPSK Bold" w:cs="TH SarabunPSK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>ของแต่ละโรงเรียน</w:t>
                            </w:r>
                            <w:r w:rsidRPr="0054792E">
                              <w:rPr>
                                <w:rFonts w:ascii="TH SarabunPSK Bold" w:hAnsi="TH SarabunPSK Bold" w:cs="TH SarabunPSK" w:hint="cs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 xml:space="preserve"> และ/หรือ ตามแผนปฏิบัติการฯ ที่ได้จัดทำไว้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แล้ว**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EE91" id="Text Box 2" o:spid="_x0000_s1059" type="#_x0000_t202" style="position:absolute;left:0;text-align:left;margin-left:515.65pt;margin-top:5.3pt;width:196.4pt;height:36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" fillcolor="#f2f2f2 [3052]" strokeweight=".5pt">
                <v:textbox>
                  <w:txbxContent>
                    <w:p w:rsidR="00752EB8" w:rsidRPr="007D37D3" w:rsidRDefault="00752EB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lang w:bidi="th-TH"/>
                        </w:rPr>
                      </w:pPr>
                      <w:r w:rsidRPr="00225F2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**</w:t>
                      </w:r>
                      <w:r w:rsidRPr="00225F23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ไม่กำหนดให้ต้องดำเนินการทุกนโยบาย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 xml:space="preserve"> ทั้งนี้ ให้เป็นไป</w:t>
                      </w:r>
                      <w:r w:rsidRPr="007D37D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t>ตามบริบท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br/>
                      </w:r>
                      <w:r w:rsidRPr="0054792E">
                        <w:rPr>
                          <w:rFonts w:ascii="TH SarabunPSK Bold" w:hAnsi="TH SarabunPSK Bold" w:cs="TH SarabunPSK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>ของแต่ละโรงเรียน</w:t>
                      </w:r>
                      <w:r w:rsidRPr="0054792E">
                        <w:rPr>
                          <w:rFonts w:ascii="TH SarabunPSK Bold" w:hAnsi="TH SarabunPSK Bold" w:cs="TH SarabunPSK" w:hint="cs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 xml:space="preserve"> และ/หรือ ตามแผนปฏิบัติการฯ ที่ได้จัดทำไว้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>แล้ว**</w:t>
                      </w:r>
                    </w:p>
                  </w:txbxContent>
                </v:textbox>
              </v:shape>
            </w:pict>
          </mc:Fallback>
        </mc:AlternateConten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สอดคล้องตามนโยบายกระทรวงศึกษาธิการ ประจำปีงบประมาณ พ.ศ. 2567 </w:t>
      </w:r>
      <w:r w:rsidR="004A4B40" w:rsidRPr="001D419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2568</w:t>
      </w:r>
    </w:p>
    <w:p w:rsidR="007E2126" w:rsidRDefault="007E2126" w:rsidP="00437114">
      <w:pPr>
        <w:pStyle w:val="ListParagraph"/>
        <w:spacing w:before="0" w:after="240" w:line="240" w:lineRule="auto"/>
        <w:ind w:left="-1098" w:right="-982"/>
        <w:jc w:val="center"/>
        <w:rPr>
          <w:rFonts w:ascii="TH SarabunPSK" w:hAnsi="TH SarabunPSK" w:cs="TH SarabunPSK" w:hint="cs"/>
          <w:b/>
          <w:bCs/>
          <w:color w:val="auto"/>
          <w:sz w:val="32"/>
          <w:szCs w:val="32"/>
          <w:lang w:bidi="th-TH"/>
        </w:rPr>
      </w:pPr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โรงเรียน.............................................</w:t>
      </w:r>
      <w:r w:rsidR="00752EB8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.....................(โรงเรียน</w:t>
      </w:r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รวม</w:t>
      </w:r>
      <w:r w:rsidR="00394ECA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บางชั้น</w:t>
      </w:r>
      <w:r w:rsidR="00075E52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เรียน</w:t>
      </w:r>
      <w:r w:rsidR="00752EB8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)</w:t>
      </w:r>
    </w:p>
    <w:p w:rsidR="00752EB8" w:rsidRPr="00752EB8" w:rsidRDefault="00752EB8" w:rsidP="007E2126">
      <w:pPr>
        <w:pStyle w:val="ListParagraph"/>
        <w:spacing w:before="0" w:after="240" w:line="240" w:lineRule="auto"/>
        <w:ind w:left="-1098" w:right="-982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752EB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หมายเหตุ </w:t>
      </w:r>
      <w:r w:rsidRPr="00752EB8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: </w:t>
      </w:r>
      <w:r w:rsidRPr="00752EB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นำนักเรียนชั้น........... ถึงชั้น.........ไปเรียนรวมที่โรงเรียน........................................(โรงเรียนหลัก)</w:t>
      </w:r>
    </w:p>
    <w:tbl>
      <w:tblPr>
        <w:tblStyle w:val="TableGrid"/>
        <w:tblW w:w="15316" w:type="dxa"/>
        <w:tblInd w:w="-1085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700"/>
      </w:tblGrid>
      <w:tr w:rsidR="002B24E4" w:rsidRPr="002B24E4" w:rsidTr="0054792E">
        <w:trPr>
          <w:trHeight w:val="422"/>
          <w:tblHeader/>
        </w:trPr>
        <w:tc>
          <w:tcPr>
            <w:tcW w:w="2836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 </w:t>
            </w:r>
            <w:proofErr w:type="spellStart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4252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โครงการและกิจกรรม</w:t>
            </w:r>
          </w:p>
        </w:tc>
        <w:tc>
          <w:tcPr>
            <w:tcW w:w="2977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งบประมาณที่ใช้ 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(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  <w:lang w:bidi="th-TH"/>
              </w:rPr>
              <w:t>บาท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</w:tcPr>
          <w:p w:rsidR="002B24E4" w:rsidRPr="002B24E4" w:rsidRDefault="000625A9" w:rsidP="000625A9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</w:tr>
      <w:tr w:rsidR="002B24E4" w:rsidRPr="002B24E4" w:rsidTr="0054792E">
        <w:trPr>
          <w:tblHeader/>
        </w:trPr>
        <w:tc>
          <w:tcPr>
            <w:tcW w:w="15316" w:type="dxa"/>
            <w:gridSpan w:val="5"/>
            <w:shd w:val="clear" w:color="auto" w:fill="F2F2F2" w:themeFill="background1" w:themeFillShade="F2"/>
          </w:tcPr>
          <w:p w:rsidR="002B24E4" w:rsidRPr="002B24E4" w:rsidRDefault="00D9579E" w:rsidP="0054792E">
            <w:pPr>
              <w:ind w:right="93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นโยบายและจุดเน้น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.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 xml:space="preserve"> </w:t>
            </w:r>
            <w:r w:rsidR="002B24E4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ประจำ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ปีงบประมาณ 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พ.ศ. 2567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2568</w:t>
            </w:r>
          </w:p>
        </w:tc>
      </w:tr>
      <w:tr w:rsidR="002B24E4" w:rsidRPr="002B24E4" w:rsidTr="0054792E">
        <w:trPr>
          <w:trHeight w:val="1595"/>
        </w:trPr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lang w:bidi="th-TH"/>
              </w:rPr>
            </w:pPr>
            <w:r w:rsidRPr="00FB62CC">
              <w:rPr>
                <w:rStyle w:val="oypena"/>
                <w:rFonts w:ascii="TH SarabunPSK" w:hAnsi="TH SarabunPSK" w:cs="TH SarabunPSK"/>
                <w:spacing w:val="-8"/>
                <w:sz w:val="32"/>
                <w:szCs w:val="32"/>
                <w:lang w:bidi="th-TH"/>
              </w:rPr>
              <w:t>1</w:t>
            </w:r>
            <w:r>
              <w:rPr>
                <w:rStyle w:val="oypena"/>
                <w:spacing w:val="-8"/>
                <w:lang w:bidi="th-TH"/>
              </w:rPr>
              <w:t xml:space="preserve">. </w:t>
            </w:r>
            <w:r w:rsidR="002B24E4" w:rsidRPr="002B24E4"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cs/>
                <w:lang w:bidi="th-TH"/>
              </w:rPr>
              <w:t>ปลูกฝังความรักในสถาบัน</w:t>
            </w:r>
            <w:r w:rsid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>หลัก</w:t>
            </w:r>
          </w:p>
          <w:p w:rsidR="002B24E4" w:rsidRPr="00043AEE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</w:pPr>
            <w:r w:rsidRP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 xml:space="preserve">   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ของชาติ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  <w:t xml:space="preserve">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และน้อมนำ</w:t>
            </w:r>
            <w:r w:rsidRPr="00043AEE">
              <w:rPr>
                <w:rStyle w:val="oypena"/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พระบรม</w:t>
            </w:r>
            <w:r w:rsidR="00B41C79"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>-</w:t>
            </w:r>
          </w:p>
          <w:p w:rsidR="002B24E4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</w:rPr>
            </w:pPr>
            <w:r>
              <w:rPr>
                <w:rStyle w:val="oypena"/>
                <w:rFonts w:ascii="TH SarabunPSK" w:hAnsi="TH SarabunPSK" w:cs="TH SarabunPSK"/>
                <w:color w:val="auto"/>
                <w:spacing w:val="-4"/>
                <w:sz w:val="32"/>
                <w:szCs w:val="32"/>
                <w:rtl/>
                <w:cs/>
              </w:rPr>
              <w:t xml:space="preserve">    </w:t>
            </w:r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รา</w:t>
            </w:r>
            <w:proofErr w:type="spellStart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โช</w:t>
            </w:r>
            <w:proofErr w:type="spellEnd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บายด้านการศึกษาสู่</w:t>
            </w:r>
            <w:r w:rsidR="00B41C79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lang w:bidi="th-TH"/>
              </w:rPr>
              <w:br/>
              <w:t xml:space="preserve">   </w:t>
            </w:r>
            <w:r w:rsidRPr="002B24E4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cs/>
                <w:lang w:bidi="th-TH"/>
              </w:rPr>
              <w:t>การปฏิบัติ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 Bold" w:hAnsi="TH SarabunPSK Bold" w:cs="TH SarabunPSK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</w:pP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(ข้อสั่งการ รมว.ศธ. ข้อ 3)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2.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จัดการเรียนรู้ประวัติศาสตร์ </w:t>
            </w:r>
          </w:p>
          <w:p w:rsid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หน้าที่พลเมือง ศีลธรรม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และประชาธิปไตย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3.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ปรับกระบวนการจัดการ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เรียนรู้ให้มีคุณภาพ ทันสมัย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และการบริหารจัดการที่มี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ป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ระสิทธิภาพ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4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4.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ส่งเสริมการอ่าน เพื่อเป็นวิถี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ในการค้นหาความรู้</w:t>
            </w: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และต่อยอด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องค์ความรู้ที่สูงขึ้น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5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lastRenderedPageBreak/>
              <w:t xml:space="preserve">5.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 สนับสนุนกิจกรรม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พัฒนาผู้เรียน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12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6.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จัดการศึกษาแบบเรียนรวม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144C00" w:rsidP="002B24E4">
            <w:pPr>
              <w:tabs>
                <w:tab w:val="left" w:pos="1134"/>
                <w:tab w:val="left" w:pos="1422"/>
                <w:tab w:val="left" w:pos="1985"/>
              </w:tabs>
              <w:spacing w:line="235" w:lineRule="auto"/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 xml:space="preserve">7. </w:t>
            </w:r>
            <w:r w:rsidR="002B24E4"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จัดการศึกษาเพื่อความเป็นเลิศ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8.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เสริมสร้างความสุขและความ</w:t>
            </w:r>
            <w:r w:rsid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       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ปลอดภัยของสถานศึกษา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9.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เพิ่มโอกาสและสร้างความ</w:t>
            </w:r>
          </w:p>
          <w:p w:rsidR="002B24E4" w:rsidRPr="002B24E4" w:rsidRDefault="002B24E4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เสมอภาคทางการศึกษา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10.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พัฒนาครูและบุคลากร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</w:tbl>
    <w:tbl>
      <w:tblPr>
        <w:tblStyle w:val="TableGrid10"/>
        <w:tblW w:w="15168" w:type="dxa"/>
        <w:tblInd w:w="-1094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552"/>
      </w:tblGrid>
      <w:tr w:rsidR="00415729" w:rsidTr="004D5FAE">
        <w:trPr>
          <w:trHeight w:val="350"/>
          <w:tblHeader/>
        </w:trPr>
        <w:tc>
          <w:tcPr>
            <w:tcW w:w="2836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นโยบาย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252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7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งบประมาณที่ใช้ (บาท)</w:t>
            </w:r>
          </w:p>
        </w:tc>
        <w:tc>
          <w:tcPr>
            <w:tcW w:w="2552" w:type="dxa"/>
          </w:tcPr>
          <w:p w:rsidR="00415729" w:rsidRDefault="000625A9" w:rsidP="000625A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4157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415729" w:rsidTr="004D5FAE">
        <w:trPr>
          <w:tblHeader/>
        </w:trPr>
        <w:tc>
          <w:tcPr>
            <w:tcW w:w="15168" w:type="dxa"/>
            <w:gridSpan w:val="5"/>
            <w:shd w:val="clear" w:color="auto" w:fill="F2F2F2" w:themeFill="background1" w:themeFillShade="F2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นโยบาย</w:t>
            </w:r>
            <w:r w:rsidR="008D2B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เร่งด่วน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(Quick Win)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0D03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พ.ศ.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2567</w:t>
            </w: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Pr="00966DE3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A45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ลดภาระครู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และบุคลากรทางการศึกษา</w:t>
            </w:r>
          </w:p>
        </w:tc>
      </w:tr>
      <w:tr w:rsidR="00415729" w:rsidTr="004D5FAE">
        <w:trPr>
          <w:trHeight w:val="1322"/>
        </w:trPr>
        <w:tc>
          <w:tcPr>
            <w:tcW w:w="2836" w:type="dxa"/>
          </w:tcPr>
          <w:p w:rsidR="00415729" w:rsidRDefault="00415729" w:rsidP="005A71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เพิ่มประสิทธิภาพ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การบริหารงานบุคคล</w:t>
            </w:r>
          </w:p>
          <w:p w:rsidR="00415729" w:rsidRPr="00966DE3" w:rsidRDefault="00415729" w:rsidP="005A71C8">
            <w:pPr>
              <w:widowControl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การแก้ไขปัญหาหนี้สินครู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1.3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D2329E" w:rsidRDefault="00415729" w:rsidP="004D5FAE">
            <w:pPr>
              <w:spacing w:line="223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การบริหารจัดการโรงเรียน</w:t>
            </w:r>
          </w:p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ขนาดเล็ก และโรงเรียนขยาย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โอกาส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ลดภาระการประเมิน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สร้างความตระหนัก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ในการป้องกันการทุจริต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5A71C8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 และ</w:t>
            </w:r>
          </w:p>
          <w:p w:rsidR="00415729" w:rsidRDefault="005A71C8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ประชาสัมพันธ์องค์กร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7C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ลดภาระนักเรียนและผู้ปกครอง</w:t>
            </w: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144C0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การเรียนรู้ทุกที่ทุกเวลา </w:t>
            </w:r>
          </w:p>
          <w:p w:rsidR="00E86F42" w:rsidRDefault="00E86F42" w:rsidP="005A71C8">
            <w:pPr>
              <w:rPr>
                <w:rStyle w:val="oypena"/>
                <w:rFonts w:ascii="TH SarabunPSK Bold" w:hAnsi="TH SarabunPSK Bold" w:cs="TH SarabunPSK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</w:rPr>
              <w:t xml:space="preserve">Anywhere Anytime)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ด้วยเทคโนโลยี</w:t>
            </w:r>
            <w:proofErr w:type="spellStart"/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1.4</w:t>
            </w:r>
          </w:p>
          <w:p w:rsidR="00415729" w:rsidRDefault="00E86F42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และข้อ 2.1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287C7F">
              <w:t xml:space="preserve">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สร้างความเข้มแข็งระบบ</w:t>
            </w:r>
            <w:r w:rsidR="00E86F4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E86F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86F42"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แนะแนว การชี้แนะ</w:t>
            </w:r>
            <w:r w:rsidR="00E86F42" w:rsidRPr="00E86F42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(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</w:rPr>
              <w:t>Coaching)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415729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และการดูแลสุขภาพกาย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และสุขภาพจิตของผู้เรียน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2.3)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287C7F">
              <w:t xml:space="preserve"> 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ส่งเสริมระบบธนาคารหน่วย</w:t>
            </w:r>
            <w:proofErr w:type="spellStart"/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กิต</w:t>
            </w:r>
            <w:proofErr w:type="spellEnd"/>
          </w:p>
          <w:p w:rsidR="00E86F42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Credit Bank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2.5)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966DE3" w:rsidRDefault="00415729" w:rsidP="005A71C8">
            <w:pPr>
              <w:rPr>
                <w:cs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1 อำเภอ 1 โรงเรียนคุณภาพ</w:t>
            </w:r>
            <w:r w:rsid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(นโยบาย</w:t>
            </w:r>
            <w:r w:rsidR="00E86F42"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2.2)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เสริมสร้างทักษะอาชีพ </w:t>
            </w:r>
            <w:r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และ</w:t>
            </w:r>
          </w:p>
          <w:p w:rsidR="00415729" w:rsidRPr="00966DE3" w:rsidRDefault="00E86F42" w:rsidP="00E86F42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="00415729"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การมีรายได้ระหว่างเรียน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2.6)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75E52" w:rsidRDefault="00A953C1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lastRenderedPageBreak/>
        <w:t xml:space="preserve">หมายเหตุ </w:t>
      </w: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:</w:t>
      </w:r>
      <w:r w:rsidRPr="00F87226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F87226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1. </w:t>
      </w:r>
      <w:r w:rsidR="00437114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กรณี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</w:t>
      </w:r>
      <w:r w:rsidR="00437114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ที่นำนักเรียนไปเรียน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รวม</w:t>
      </w:r>
      <w:r w:rsidR="00075E52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บางชั้น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</w:t>
      </w:r>
      <w:r w:rsidR="00437114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ให้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จัดทำแผนปฏิบ</w:t>
      </w:r>
      <w:r w:rsidR="00075E52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ัติการขับเคลื่อนนโยบายฯ 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โดย</w:t>
      </w:r>
      <w:r w:rsidR="00075E52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พิจารณาข้อมูลโครงการ/กิจกรรม ที่สอดคล้อง</w:t>
      </w:r>
    </w:p>
    <w:p w:rsidR="007516FA" w:rsidRPr="002545E5" w:rsidRDefault="00075E52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ab/>
      </w:r>
      <w:r w:rsidR="00437114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ตามเด็กที่เหลืออยู่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(ระดับชั้นที่</w:t>
      </w:r>
      <w:r w:rsidR="00437114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ไม่ได้นำไป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เรียนรวม) </w:t>
      </w:r>
      <w:r w:rsidRPr="00075E52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และให้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จัดทำ</w:t>
      </w: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แผนฯ ตามแบบฟอร์มข้างต้น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55305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จำนวน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1 ชุด</w:t>
      </w:r>
    </w:p>
    <w:p w:rsidR="0025471B" w:rsidRDefault="007516FA" w:rsidP="007516FA">
      <w:pPr>
        <w:tabs>
          <w:tab w:val="left" w:pos="45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ab/>
      </w:r>
      <w:r w:rsidRPr="007516FA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2.</w:t>
      </w:r>
      <w:r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>การจัดทำแผนปฏิบัติการ</w:t>
      </w:r>
      <w:r w:rsidR="004C584C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ขับเคลื่อนนโยบายฯ </w:t>
      </w:r>
      <w:r w:rsidR="00A953C1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ข้างต้น </w:t>
      </w:r>
      <w:r w:rsidR="00A953C1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 xml:space="preserve">ให้โรงเรียนวิเคราะห์ข้อมูลจากแผนปฏิบัติการของโรงเรียน </w:t>
      </w:r>
      <w:r w:rsidR="00E04FAC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ที่</w:t>
      </w:r>
      <w:r w:rsidR="00A953C1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ได้จัดทำไว้แล้ว</w:t>
      </w:r>
      <w:r w:rsidR="00A953C1" w:rsidRPr="00F87226">
        <w:rPr>
          <w:rFonts w:ascii="TH SarabunPSK" w:hAnsi="TH SarabunPSK" w:cs="TH SarabunPSK"/>
          <w:color w:val="auto"/>
          <w:spacing w:val="-4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มีโครงการ/กิจกรรมใด </w:t>
      </w:r>
    </w:p>
    <w:p w:rsidR="0025471B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              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ที่สอด</w:t>
      </w:r>
      <w:r w:rsidR="00C321BD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คล้องกับนโยบายและจุดเน้นฯ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และนโยบายระยะเร่งด่วน (</w:t>
      </w:r>
      <w:r w:rsidR="00A953C1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. ดังกล่าว </w:t>
      </w:r>
      <w:r w:rsidR="00A953C1" w:rsidRPr="00F87226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“ให้นำข้อมูลเฉพาะโครงการ/ กิจกรรม” นั้น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มาระบุในแบบฟอร์ม</w:t>
      </w:r>
    </w:p>
    <w:p w:rsidR="00A953C1" w:rsidRPr="00671875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                  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ที่กำหนด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671875" w:rsidRPr="0067187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และ/หรือ</w:t>
      </w:r>
    </w:p>
    <w:p w:rsidR="00F87226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3</w:t>
      </w:r>
      <w:r w:rsidR="00F87226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. 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โรงเรียน</w:t>
      </w:r>
      <w:r w:rsidR="00225F23" w:rsidRPr="00225F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อาจจะ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กำหนดโครงการ/กิจกรรม และเป้าหมายการดำเนินงาน ที่เหมาะสมกับจุดที่ควรพัฒนา หรือแนวทางการพัฒนาให้ได้มาตรฐานที่สูงขึ้น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br/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จากการประเมินตนเองของสถานศึกษา (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SAR)</w:t>
      </w:r>
      <w:r w:rsidR="00671875" w:rsidRPr="0025471B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ทั้งนี้ ให้สอดคล้องตามนโยบาย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และจุดเน้นฯ และนโยบายระยะเร่งด่วน (</w:t>
      </w:r>
      <w:r w:rsidR="00671875"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  <w:t>Quick Win)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ดังกล่าว</w:t>
      </w:r>
    </w:p>
    <w:p w:rsidR="00225F23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4</w:t>
      </w:r>
      <w:r w:rsidR="004975F9" w:rsidRPr="00225F2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  ไม่ได้กำหนดให้ต้องจัดทำทุกนโยบายฯ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ทั้งนี้ </w:t>
      </w:r>
      <w:r w:rsidR="004975F9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ให้เป็นไปตามบริบทของแต่ละโรงเรียน โดยพิจารณาดำเนินการตามข้อ 1 </w:t>
      </w:r>
      <w:r w:rsidR="004975F9"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>–</w:t>
      </w:r>
      <w:r w:rsidR="004975F9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2 ข้างต้น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ซึ่ง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โรงเรียน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ต้องวิเคราะห์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</w:p>
    <w:p w:rsidR="004975F9" w:rsidRDefault="00225F23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โครงการ/กิจกรรม ที่สอดคล้องตามนโยบายและจุดเน้นฯ และนโยบายเร่งด่วน 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4975F9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</w:t>
      </w:r>
    </w:p>
    <w:p w:rsidR="003E7EAC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5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   กรณี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การ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จัดทำแผนปฏิบัติการของโรงเรียน ไม่ได้ทำเป็นโครงการแต่ทำเป็นกิจกรรม ให้สามารถนำข้อมูลตามกิจกรรมมา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ใช้ได้</w:t>
      </w:r>
    </w:p>
    <w:p w:rsidR="005E32C0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6</w:t>
      </w:r>
      <w:r w:rsidR="005E32C0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   1 โครงการ/กิจกรรม หากมีความสอดคล้องกับนโยบายฯ มากกว่า 1 นโยบาย ให้สามารถใช้เป็นข้อมูลในการจัดทำ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แผนฯ </w:t>
      </w:r>
      <w:r w:rsidR="005E32C0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มากกว่า 1 นโยบาย ได้ </w:t>
      </w:r>
    </w:p>
    <w:p w:rsidR="005E32C0" w:rsidRDefault="005E32C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(1 โครงการ สามารถตอบมากกว่า 1 นโยบายได้)</w:t>
      </w:r>
    </w:p>
    <w:p w:rsidR="00C14DDE" w:rsidRDefault="007516FA" w:rsidP="00C14DDE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7</w:t>
      </w:r>
      <w:r w:rsidR="0025471B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.  </w:t>
      </w:r>
      <w:r w:rsidR="00C14DDE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ข้อมูลการจัดทำแผนปฏิบัติการฯ ของสถานศึกษา ให้วิเคราะห์และจัดทำข้อมูล โดยใช้ข้อมูลภาคเรียนที่ 2 ปีการศึกษา 2566 และข้อมูลภาคเรียนที่ 1 ปีการศึกษา 2567   </w:t>
      </w:r>
    </w:p>
    <w:p w:rsidR="0025471B" w:rsidRDefault="007516FA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8</w:t>
      </w:r>
      <w:r w:rsidR="00C14DDE" w:rsidRPr="00C14DDE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</w:t>
      </w:r>
      <w:r w:rsidR="00C14DDE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  <w:r w:rsidR="0025471B" w:rsidRPr="009F2F3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เมื่อดำเนินการเสร็จเรียบร้อยแล้ว ให้จัดส่งสำนักงานเขตพื้นที่การศึกษาต้นสังกัด ภายในวันที่ 29 กุมภาพันธ์ 2567 เพื่อดำเนินการต่อไป</w:t>
      </w:r>
    </w:p>
    <w:p w:rsidR="0025471B" w:rsidRPr="0025471B" w:rsidRDefault="0025471B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---------------------------------------------------------</w:t>
      </w:r>
    </w:p>
    <w:p w:rsidR="00C74637" w:rsidRDefault="007516FA" w:rsidP="004975F9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9.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</w:t>
      </w:r>
      <w:r w:rsidR="00C74637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หากโรงเรียนใด ยังมิได้จัดทำแผนปฏิบัติการในปีการศึกษา 2567 ให้ดำเนินการดังนี้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 w:rsidR="00553CB3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</w:t>
      </w:r>
      <w:r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) จัดทำ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แผนปฏิบัติการขับเคลื่อน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ฯ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นี้ โดยใช้ข้อมูลในภาคเรียนที่ 2 ปีการศึกษา 256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6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จัดส่งให้สำนักงานเขตพื้นที่การศึกษาต้นสังกัด 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ภายในวันที่ 29 ก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ุมภาพันธ์ 2567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ข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) 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เมื่อ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ดำเนินการจัดทำแผนปฏิบัติการของโรงเรียน ปีการศึกษา 2567 เรียบร้อยแล้ว ให้จัดส่งข้อมูลเพิ่มเติมไปยังสำนักงานเขตพื้นที่การศึกษาต้นสังกัด</w:t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ภายในวันที่ 30 เมษายน 2567</w:t>
      </w:r>
    </w:p>
    <w:p w:rsidR="00770FCD" w:rsidRPr="00770FCD" w:rsidRDefault="00770FCD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** อนึ่ง การใช้แบบฟอร์มตามกรณี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ก)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และ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ข)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ให้ใช้แบบฟอร์มข้างต้น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โดย</w:t>
      </w:r>
      <w:r w:rsidR="004E4124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ให้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จัดทำใบหน้า เพิ่ม 1 แผ่น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ดังเอกสารด้านล่าง</w:t>
      </w: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770FCD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u w:val="single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ใบหน้า เพิ่ม 1 แผ่น 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กรณีตามข้อ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7516FA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9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ก) และ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ข)</w:t>
      </w:r>
    </w:p>
    <w:p w:rsidR="003E7EAC" w:rsidRPr="00770FCD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</w:p>
    <w:p w:rsidR="003E7EAC" w:rsidRPr="007516FA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แผนปฏิบัติการขับเคลื่อนนโยบายและจุดเน้นฯ และนโยบายระยะเร่งด่วน (</w:t>
      </w:r>
      <w:r w:rsidRPr="003E7EAC"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  <w:t xml:space="preserve">Quick Win) 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  <w:r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ของสำนักงานคณะกรรมการการศึกษาขั้นพื้นฐานและกระทรวงศึกษาธิการ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ประจำปีงบประมาณ พ.ศ. 2567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ภาคเรียนที่.............ปีการศึกษา............... (</w:t>
      </w:r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..........ถึงเดือน.............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.............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)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</w:p>
    <w:p w:rsidR="00DC39FE" w:rsidRDefault="00DC39FE" w:rsidP="00075E52">
      <w:pPr>
        <w:pStyle w:val="ListParagraph"/>
        <w:spacing w:before="0" w:after="240" w:line="240" w:lineRule="auto"/>
        <w:ind w:left="360" w:right="-982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โรงเรียน....................................................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</w:t>
      </w:r>
      <w:r w:rsidR="0055305B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.....................(โรงเรียนไป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รวม</w:t>
      </w:r>
      <w:r w:rsidR="00075E52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บางชั้นเรียน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)</w:t>
      </w:r>
    </w:p>
    <w:p w:rsidR="0055305B" w:rsidRPr="0055305B" w:rsidRDefault="0055305B" w:rsidP="0055305B">
      <w:pPr>
        <w:pStyle w:val="ListParagraph"/>
        <w:spacing w:before="0" w:after="240" w:line="240" w:lineRule="auto"/>
        <w:ind w:left="-738" w:right="-982" w:firstLine="1098"/>
        <w:rPr>
          <w:rFonts w:ascii="TH SarabunPSK" w:hAnsi="TH SarabunPSK" w:cs="TH SarabunPSK"/>
          <w:b/>
          <w:bCs/>
          <w:color w:val="FF0000"/>
          <w:sz w:val="40"/>
          <w:szCs w:val="40"/>
          <w:lang w:bidi="th-TH"/>
        </w:rPr>
      </w:pPr>
      <w:r w:rsidRPr="0055305B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:lang w:bidi="th-TH"/>
        </w:rPr>
        <w:t xml:space="preserve">หมายเหตุ </w:t>
      </w:r>
      <w:r w:rsidRPr="0055305B">
        <w:rPr>
          <w:rFonts w:ascii="TH SarabunPSK" w:hAnsi="TH SarabunPSK" w:cs="TH SarabunPSK"/>
          <w:b/>
          <w:bCs/>
          <w:color w:val="FF0000"/>
          <w:sz w:val="40"/>
          <w:szCs w:val="40"/>
          <w:lang w:bidi="th-TH"/>
        </w:rPr>
        <w:t xml:space="preserve">: </w:t>
      </w:r>
      <w:r w:rsidRPr="0055305B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:lang w:bidi="th-TH"/>
        </w:rPr>
        <w:t>นำนักเรียนชั้น........... ถึงชั้น.........ไปเรียนรวมที่โรงเรียน..........</w:t>
      </w:r>
      <w:r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:lang w:bidi="th-TH"/>
        </w:rPr>
        <w:t>....</w:t>
      </w:r>
      <w:r w:rsidRPr="0055305B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:lang w:bidi="th-TH"/>
        </w:rPr>
        <w:t>..............................(โรงเรียนหลัก)</w:t>
      </w:r>
    </w:p>
    <w:p w:rsidR="00DC39FE" w:rsidRPr="003E7EAC" w:rsidRDefault="00DC39FE" w:rsidP="0055305B">
      <w:pPr>
        <w:pStyle w:val="ListParagraph"/>
        <w:spacing w:before="0" w:after="240" w:line="240" w:lineRule="auto"/>
        <w:ind w:left="-1098" w:right="-982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172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3E7EAC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</w:p>
    <w:p w:rsidR="00770FCD" w:rsidRPr="00F87226" w:rsidRDefault="00770FCD" w:rsidP="003E7EAC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</w:pPr>
    </w:p>
    <w:sectPr w:rsidR="00770FCD" w:rsidRPr="00F87226" w:rsidSect="00B30E9E">
      <w:pgSz w:w="11909" w:h="16834" w:code="9"/>
      <w:pgMar w:top="1797" w:right="1077" w:bottom="1888" w:left="1440" w:header="862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C9C" w:rsidRDefault="00AF1C9C">
      <w:pPr>
        <w:spacing w:after="0" w:line="240" w:lineRule="auto"/>
      </w:pPr>
      <w:r>
        <w:separator/>
      </w:r>
    </w:p>
  </w:endnote>
  <w:endnote w:type="continuationSeparator" w:id="0">
    <w:p w:rsidR="00AF1C9C" w:rsidRDefault="00AF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EB8" w:rsidRPr="00B77838" w:rsidRDefault="00752EB8" w:rsidP="0062219A">
    <w:pPr>
      <w:pStyle w:val="Footer"/>
      <w:jc w:val="right"/>
      <w:rPr>
        <w:rFonts w:ascii="TH SarabunPSK" w:hAnsi="TH SarabunPSK" w:cs="TH SarabunPSK"/>
        <w:sz w:val="24"/>
        <w:szCs w:val="24"/>
        <w:lang w:bidi="th-TH"/>
      </w:rPr>
    </w:pPr>
    <w:r w:rsidRPr="00B77838">
      <w:rPr>
        <w:rFonts w:ascii="TH SarabunPSK" w:hAnsi="TH SarabunPSK" w:cs="TH SarabunPSK"/>
        <w:sz w:val="24"/>
        <w:szCs w:val="24"/>
        <w:cs/>
        <w:lang w:bidi="th-TH"/>
      </w:rPr>
      <w:t>หน้า</w:t>
    </w:r>
    <w:r w:rsidRPr="00B77838">
      <w:rPr>
        <w:rFonts w:ascii="TH SarabunPSK" w:hAnsi="TH SarabunPSK" w:cs="TH SarabunPSK"/>
        <w:sz w:val="24"/>
        <w:szCs w:val="24"/>
      </w:rPr>
      <w:t xml:space="preserve"> </w:t>
    </w:r>
    <w:r w:rsidRPr="00B77838">
      <w:rPr>
        <w:rFonts w:ascii="TH SarabunPSK" w:hAnsi="TH SarabunPSK" w:cs="TH SarabunPSK"/>
        <w:sz w:val="24"/>
        <w:szCs w:val="24"/>
      </w:rPr>
      <w:fldChar w:fldCharType="begin"/>
    </w:r>
    <w:r w:rsidRPr="00B77838">
      <w:rPr>
        <w:rFonts w:ascii="TH SarabunPSK" w:hAnsi="TH SarabunPSK" w:cs="TH SarabunPSK"/>
        <w:sz w:val="24"/>
        <w:szCs w:val="24"/>
      </w:rPr>
      <w:instrText xml:space="preserve"> page </w:instrText>
    </w:r>
    <w:r w:rsidRPr="00B77838">
      <w:rPr>
        <w:rFonts w:ascii="TH SarabunPSK" w:hAnsi="TH SarabunPSK" w:cs="TH SarabunPSK"/>
        <w:sz w:val="24"/>
        <w:szCs w:val="24"/>
      </w:rPr>
      <w:fldChar w:fldCharType="separate"/>
    </w:r>
    <w:r w:rsidR="00E96740">
      <w:rPr>
        <w:rFonts w:ascii="TH SarabunPSK" w:hAnsi="TH SarabunPSK" w:cs="TH SarabunPSK"/>
        <w:noProof/>
        <w:sz w:val="24"/>
        <w:szCs w:val="24"/>
      </w:rPr>
      <w:t>4</w:t>
    </w:r>
    <w:r w:rsidRPr="00B77838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C9C" w:rsidRDefault="00AF1C9C">
      <w:pPr>
        <w:spacing w:after="0" w:line="240" w:lineRule="auto"/>
      </w:pPr>
      <w:r>
        <w:separator/>
      </w:r>
    </w:p>
  </w:footnote>
  <w:footnote w:type="continuationSeparator" w:id="0">
    <w:p w:rsidR="00AF1C9C" w:rsidRDefault="00AF1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EB8" w:rsidRPr="002B24E4" w:rsidRDefault="00752EB8" w:rsidP="002B24E4">
    <w:pPr>
      <w:pStyle w:val="HeaderShaded"/>
      <w:tabs>
        <w:tab w:val="left" w:pos="3782"/>
        <w:tab w:val="right" w:pos="9490"/>
      </w:tabs>
      <w:ind w:left="0"/>
      <w:jc w:val="right"/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</w:pPr>
    <w:r w:rsidRPr="00B77838">
      <w:rPr>
        <w:rFonts w:ascii="TH SarabunPSK" w:hAnsi="TH SarabunPSK" w:cs="TH SarabunPSK"/>
        <w:b/>
        <w:bCs/>
        <w:sz w:val="32"/>
        <w:szCs w:val="32"/>
        <w:cs/>
        <w:lang w:bidi="th-TH"/>
      </w:rPr>
      <w:tab/>
    </w:r>
    <w:r w:rsidRPr="002B24E4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ab/>
    </w:r>
    <w:r w:rsidRPr="00FB62CC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>แผน</w:t>
    </w:r>
    <w:r w:rsidRPr="00FB62CC">
      <w:rPr>
        <w:rFonts w:ascii="TH SarabunPSK" w:hAnsi="TH SarabunPSK" w:cs="TH SarabunPSK" w:hint="cs"/>
        <w:b/>
        <w:bCs/>
        <w:i/>
        <w:iCs/>
        <w:sz w:val="28"/>
        <w:szCs w:val="28"/>
        <w:cs/>
        <w:lang w:bidi="th-TH"/>
      </w:rPr>
      <w:t>บริหารการศึกษาขั้นพื้นฐาน ประจำปีงบประมาณ พ.ศ. 2567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C777C5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โทรศัพท์สัญลักษณ์ - เครือข่ายและการสื่อสาร ไอคอน" style="width:388.2pt;height:388.2pt;visibility:visible;mso-wrap-style:square" o:bullet="t">
        <v:imagedata r:id="rId1" o:title="โทรศัพท์สัญลักษณ์ - เครือข่ายและการสื่อสาร ไอคอน"/>
      </v:shape>
    </w:pict>
  </w:numPicBullet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AnnualReport"/>
  </w:abstractNum>
  <w:abstractNum w:abstractNumId="11" w15:restartNumberingAfterBreak="0">
    <w:nsid w:val="1B6F205A"/>
    <w:multiLevelType w:val="multilevel"/>
    <w:tmpl w:val="9CA4ABB8"/>
    <w:styleLink w:val="AnnualRe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80C0D6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E823C9A"/>
    <w:multiLevelType w:val="hybridMultilevel"/>
    <w:tmpl w:val="2FB0029C"/>
    <w:lvl w:ilvl="0" w:tplc="72663B40">
      <w:start w:val="1"/>
      <w:numFmt w:val="decimal"/>
      <w:lvlText w:val="%1)"/>
      <w:lvlJc w:val="left"/>
      <w:pPr>
        <w:ind w:left="25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16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207C8"/>
    <w:rsid w:val="00043AEE"/>
    <w:rsid w:val="000625A9"/>
    <w:rsid w:val="00064E4B"/>
    <w:rsid w:val="00075E52"/>
    <w:rsid w:val="000D03B5"/>
    <w:rsid w:val="000D5124"/>
    <w:rsid w:val="001212F0"/>
    <w:rsid w:val="0013172D"/>
    <w:rsid w:val="00144C00"/>
    <w:rsid w:val="00162ED8"/>
    <w:rsid w:val="00186BDE"/>
    <w:rsid w:val="001C5E7F"/>
    <w:rsid w:val="001E72FC"/>
    <w:rsid w:val="001F3175"/>
    <w:rsid w:val="00225F23"/>
    <w:rsid w:val="00252ECF"/>
    <w:rsid w:val="002545E5"/>
    <w:rsid w:val="0025471B"/>
    <w:rsid w:val="0029007C"/>
    <w:rsid w:val="002B09A9"/>
    <w:rsid w:val="002B09DD"/>
    <w:rsid w:val="002B24E4"/>
    <w:rsid w:val="002B695E"/>
    <w:rsid w:val="002C0BE8"/>
    <w:rsid w:val="00394ECA"/>
    <w:rsid w:val="003B1E9B"/>
    <w:rsid w:val="003B3681"/>
    <w:rsid w:val="003D0629"/>
    <w:rsid w:val="003E7EAC"/>
    <w:rsid w:val="00403C53"/>
    <w:rsid w:val="00415729"/>
    <w:rsid w:val="004351CF"/>
    <w:rsid w:val="00437114"/>
    <w:rsid w:val="00447A75"/>
    <w:rsid w:val="004975F9"/>
    <w:rsid w:val="004A4B40"/>
    <w:rsid w:val="004B263F"/>
    <w:rsid w:val="004C584C"/>
    <w:rsid w:val="004D5FAE"/>
    <w:rsid w:val="004E4124"/>
    <w:rsid w:val="00517AD4"/>
    <w:rsid w:val="00532540"/>
    <w:rsid w:val="00543F26"/>
    <w:rsid w:val="0054792E"/>
    <w:rsid w:val="0055305B"/>
    <w:rsid w:val="005531C5"/>
    <w:rsid w:val="00553CB3"/>
    <w:rsid w:val="00571CB4"/>
    <w:rsid w:val="00573374"/>
    <w:rsid w:val="00582DDE"/>
    <w:rsid w:val="005A71C8"/>
    <w:rsid w:val="005D1E87"/>
    <w:rsid w:val="005E32C0"/>
    <w:rsid w:val="0062219A"/>
    <w:rsid w:val="00661692"/>
    <w:rsid w:val="00664C90"/>
    <w:rsid w:val="00671875"/>
    <w:rsid w:val="00693B08"/>
    <w:rsid w:val="006D476F"/>
    <w:rsid w:val="007516FA"/>
    <w:rsid w:val="00752EB8"/>
    <w:rsid w:val="00761216"/>
    <w:rsid w:val="00770FCD"/>
    <w:rsid w:val="007772E9"/>
    <w:rsid w:val="007C05D6"/>
    <w:rsid w:val="007D37D3"/>
    <w:rsid w:val="007E2126"/>
    <w:rsid w:val="007F46E7"/>
    <w:rsid w:val="00816E52"/>
    <w:rsid w:val="0081787B"/>
    <w:rsid w:val="0085005C"/>
    <w:rsid w:val="00870344"/>
    <w:rsid w:val="0087368D"/>
    <w:rsid w:val="008846B5"/>
    <w:rsid w:val="00887927"/>
    <w:rsid w:val="008D2BFC"/>
    <w:rsid w:val="008E2C8D"/>
    <w:rsid w:val="009214D2"/>
    <w:rsid w:val="00927C0D"/>
    <w:rsid w:val="00946664"/>
    <w:rsid w:val="009A517D"/>
    <w:rsid w:val="009E3F5D"/>
    <w:rsid w:val="009F2F33"/>
    <w:rsid w:val="009F76A3"/>
    <w:rsid w:val="00A516D4"/>
    <w:rsid w:val="00A84559"/>
    <w:rsid w:val="00A953C1"/>
    <w:rsid w:val="00AA07E9"/>
    <w:rsid w:val="00AA6F0E"/>
    <w:rsid w:val="00AF1C9C"/>
    <w:rsid w:val="00AF3E35"/>
    <w:rsid w:val="00B30E9E"/>
    <w:rsid w:val="00B35083"/>
    <w:rsid w:val="00B41C79"/>
    <w:rsid w:val="00B74F99"/>
    <w:rsid w:val="00B77838"/>
    <w:rsid w:val="00B85E9B"/>
    <w:rsid w:val="00BB1E55"/>
    <w:rsid w:val="00C14DDE"/>
    <w:rsid w:val="00C321BD"/>
    <w:rsid w:val="00C70BEF"/>
    <w:rsid w:val="00C74637"/>
    <w:rsid w:val="00CE48D1"/>
    <w:rsid w:val="00D507B0"/>
    <w:rsid w:val="00D9579E"/>
    <w:rsid w:val="00DC39FE"/>
    <w:rsid w:val="00DE35D6"/>
    <w:rsid w:val="00E04FAC"/>
    <w:rsid w:val="00E7014C"/>
    <w:rsid w:val="00E86F42"/>
    <w:rsid w:val="00E96740"/>
    <w:rsid w:val="00EA6E1D"/>
    <w:rsid w:val="00EC103F"/>
    <w:rsid w:val="00F46FD9"/>
    <w:rsid w:val="00F51986"/>
    <w:rsid w:val="00F546C4"/>
    <w:rsid w:val="00F87226"/>
    <w:rsid w:val="00FB62CC"/>
    <w:rsid w:val="00FC09B4"/>
    <w:rsid w:val="00FC4C1A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16D4483-2C44-4579-858E-CBAB9589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1"/>
    <w:rPr>
      <w:kern w:val="20"/>
      <w:sz w:val="36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9"/>
    <w:rPr>
      <w:i/>
      <w:iCs/>
      <w:color w:val="7E97AD" w:themeColor="accent1"/>
      <w:kern w:val="20"/>
      <w:sz w:val="28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</w:rPr>
  </w:style>
  <w:style w:type="character" w:styleId="BookTitle">
    <w:name w:val="Book Title"/>
    <w:basedOn w:val="DefaultParagraphFont"/>
    <w:uiPriority w:val="33"/>
    <w:semiHidden/>
    <w:unhideWhenUsed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</w:r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mphasis">
    <w:name w:val="Emphasis"/>
    <w:basedOn w:val="DefaultParagraphFont"/>
    <w:uiPriority w:val="20"/>
    <w:semiHidden/>
    <w:unhideWhenUsed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96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646464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bCs/>
      <w:i/>
      <w:iCs/>
      <w:color w:val="7E97A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bCs/>
      <w:i/>
      <w:iCs/>
      <w:color w:val="7E97AD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ListNumber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</w:r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"/>
    <w:unhideWhenUsed/>
    <w:qFormat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9"/>
    <w:rPr>
      <w:kern w:val="20"/>
    </w:r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SubtitleChar">
    <w:name w:val="Subtitle Char"/>
    <w:basedOn w:val="DefaultParagraphFont"/>
    <w:link w:val="Subtitle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styleId="SubtleEmphasis">
    <w:name w:val="Subtle Emphasis"/>
    <w:basedOn w:val="DefaultParagraphFont"/>
    <w:uiPriority w:val="19"/>
    <w:semiHidden/>
    <w:unhideWhenUsed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Pr>
      <w:smallCaps/>
      <w:color w:val="CC8E60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TableHeading">
    <w:name w:val="Table Heading"/>
    <w:basedOn w:val="Normal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ableTextDecimal">
    <w:name w:val="Table Text Decimal"/>
    <w:basedOn w:val="Normal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AnnualReport">
    <w:name w:val="Annual Report"/>
    <w:uiPriority w:val="99"/>
    <w:pPr>
      <w:numPr>
        <w:numId w:val="17"/>
      </w:numPr>
    </w:pPr>
  </w:style>
  <w:style w:type="paragraph" w:customStyle="1" w:styleId="Abstract">
    <w:name w:val="Abstract"/>
    <w:basedOn w:val="Normal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ableText">
    <w:name w:val="Table Text"/>
    <w:basedOn w:val="Normal"/>
    <w:uiPriority w:val="9"/>
    <w:qFormat/>
    <w:pPr>
      <w:spacing w:before="60" w:after="60" w:line="240" w:lineRule="auto"/>
      <w:ind w:left="144" w:right="144"/>
    </w:pPr>
  </w:style>
  <w:style w:type="paragraph" w:customStyle="1" w:styleId="TableReverseHeading">
    <w:name w:val="Table Reverse Heading"/>
    <w:basedOn w:val="Normal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HeaderShaded">
    <w:name w:val="Header Shaded"/>
    <w:basedOn w:val="Normal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oypena">
    <w:name w:val="oypena"/>
    <w:basedOn w:val="DefaultParagraphFont"/>
    <w:rsid w:val="002B24E4"/>
  </w:style>
  <w:style w:type="table" w:customStyle="1" w:styleId="TableGrid10">
    <w:name w:val="Table Grid1"/>
    <w:basedOn w:val="TableNormal"/>
    <w:next w:val="TableGrid"/>
    <w:uiPriority w:val="39"/>
    <w:rsid w:val="00415729"/>
    <w:pPr>
      <w:spacing w:before="0" w:after="0" w:line="240" w:lineRule="auto"/>
    </w:pPr>
    <w:rPr>
      <w:color w:val="auto"/>
      <w:kern w:val="2"/>
      <w:sz w:val="22"/>
      <w:szCs w:val="28"/>
      <w:lang w:eastAsia="en-US"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Details">
    <w:name w:val="Contact Details"/>
    <w:basedOn w:val="Normal"/>
    <w:qFormat/>
    <w:rsid w:val="00CE48D1"/>
    <w:pPr>
      <w:spacing w:before="0" w:after="200" w:line="240" w:lineRule="auto"/>
      <w:contextualSpacing/>
    </w:pPr>
    <w:rPr>
      <w:rFonts w:eastAsiaTheme="minorEastAsia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33\Timeless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698C2D57704FCF93ABB34FB59E2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5D71-26E2-4287-A7A0-A2936A91E7EB}"/>
      </w:docPartPr>
      <w:docPartBody>
        <w:p w:rsidR="005E3C53" w:rsidRDefault="005E3C53">
          <w:pPr>
            <w:pStyle w:val="BD698C2D57704FCF93ABB34FB59E2A4B"/>
          </w:pPr>
          <w:r>
            <w:t>Annual Report</w:t>
          </w:r>
        </w:p>
      </w:docPartBody>
    </w:docPart>
    <w:docPart>
      <w:docPartPr>
        <w:name w:val="378BF4EBB82A47B3AAF3E57D043E7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37D98-AC99-4D74-9739-08C13869C52E}"/>
      </w:docPartPr>
      <w:docPartBody>
        <w:p w:rsidR="0025761C" w:rsidRDefault="00C443F1" w:rsidP="00C443F1">
          <w:pPr>
            <w:pStyle w:val="378BF4EBB82A47B3AAF3E57D043E7649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53"/>
    <w:rsid w:val="00003D03"/>
    <w:rsid w:val="001403A4"/>
    <w:rsid w:val="00187117"/>
    <w:rsid w:val="0025761C"/>
    <w:rsid w:val="00265985"/>
    <w:rsid w:val="003242E2"/>
    <w:rsid w:val="004826A3"/>
    <w:rsid w:val="005E3C53"/>
    <w:rsid w:val="00652E18"/>
    <w:rsid w:val="006A7F02"/>
    <w:rsid w:val="006D5226"/>
    <w:rsid w:val="00766B5D"/>
    <w:rsid w:val="0081463A"/>
    <w:rsid w:val="00C443F1"/>
    <w:rsid w:val="00C65524"/>
    <w:rsid w:val="00D41BE7"/>
    <w:rsid w:val="00EF49AF"/>
    <w:rsid w:val="00FA414C"/>
    <w:rsid w:val="00F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  <w:sz w:val="20"/>
      <w:szCs w:val="22"/>
      <w:lang w:bidi="ar-SA"/>
    </w:rPr>
  </w:style>
  <w:style w:type="paragraph" w:customStyle="1" w:styleId="BD698C2D57704FCF93ABB34FB59E2A4B">
    <w:name w:val="BD698C2D57704FCF93ABB34FB59E2A4B"/>
  </w:style>
  <w:style w:type="paragraph" w:customStyle="1" w:styleId="378BF4EBB82A47B3AAF3E57D043E7649">
    <w:name w:val="378BF4EBB82A47B3AAF3E57D043E7649"/>
    <w:rsid w:val="00C443F1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ที่ตั้ง: หมู่ที่ 6 ตำบลโคกภู อำเภอพาน จังหวัดสกลนคร 47310</Abstract>
  <CompanyAddress/>
  <CompanyPhone/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5BC57544-08A9-431D-B7E1-E223A81C4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AB977-8757-4700-8035-5A7D7559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TimelessReport</Template>
  <TotalTime>18</TotalTime>
  <Pages>12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โรงเรียน................................</vt:lpstr>
    </vt:vector>
  </TitlesOfParts>
  <Company/>
  <LinksUpToDate>false</LinksUpToDate>
  <CharactersWithSpaces>11055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โรงเรียน................................</dc:title>
  <dc:creator>LENOVO</dc:creator>
  <cp:keywords/>
  <cp:lastModifiedBy>LENOVO</cp:lastModifiedBy>
  <cp:revision>9</cp:revision>
  <cp:lastPrinted>2024-02-09T10:45:00Z</cp:lastPrinted>
  <dcterms:created xsi:type="dcterms:W3CDTF">2024-02-12T19:30:00Z</dcterms:created>
  <dcterms:modified xsi:type="dcterms:W3CDTF">2024-02-12T19:53:00Z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